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3AE" w:rsidRPr="008775EB" w:rsidRDefault="003C73AE" w:rsidP="003C73AE">
      <w:pPr>
        <w:jc w:val="center"/>
        <w:rPr>
          <w:rFonts w:ascii="Times New Roman" w:hAnsi="Times New Roman"/>
          <w:b/>
          <w:bCs/>
        </w:rPr>
      </w:pPr>
      <w:r w:rsidRPr="008775EB">
        <w:rPr>
          <w:rFonts w:ascii="Times New Roman" w:hAnsi="Times New Roman"/>
          <w:b/>
          <w:bCs/>
        </w:rPr>
        <w:t>REGULAR MONTHLY MEETING OF SIGNAL MOUNTAIN TOWN COUNCIL,</w:t>
      </w:r>
    </w:p>
    <w:p w:rsidR="003C73AE" w:rsidRPr="008775EB" w:rsidRDefault="003C73AE" w:rsidP="003C73AE">
      <w:pPr>
        <w:jc w:val="center"/>
        <w:rPr>
          <w:rFonts w:ascii="Times New Roman" w:hAnsi="Times New Roman"/>
          <w:b/>
          <w:bCs/>
        </w:rPr>
      </w:pPr>
      <w:r w:rsidRPr="008775EB">
        <w:rPr>
          <w:rFonts w:ascii="Times New Roman" w:hAnsi="Times New Roman"/>
          <w:b/>
          <w:bCs/>
        </w:rPr>
        <w:t xml:space="preserve">MONDAY, </w:t>
      </w:r>
      <w:r w:rsidR="0011743D">
        <w:rPr>
          <w:rFonts w:ascii="Times New Roman" w:hAnsi="Times New Roman"/>
          <w:b/>
          <w:bCs/>
        </w:rPr>
        <w:t>JUNE 13</w:t>
      </w:r>
      <w:r w:rsidR="00AC6E5E">
        <w:rPr>
          <w:rFonts w:ascii="Times New Roman" w:hAnsi="Times New Roman"/>
          <w:b/>
          <w:bCs/>
        </w:rPr>
        <w:t>, 2016</w:t>
      </w:r>
      <w:r w:rsidRPr="008775EB">
        <w:rPr>
          <w:rFonts w:ascii="Times New Roman" w:hAnsi="Times New Roman"/>
          <w:b/>
          <w:bCs/>
        </w:rPr>
        <w:t xml:space="preserve"> TOWN HALL, 6:30 P.M.</w:t>
      </w:r>
    </w:p>
    <w:p w:rsidR="003C73AE" w:rsidRPr="008775EB" w:rsidRDefault="003C73AE" w:rsidP="003C73AE">
      <w:pPr>
        <w:keepNext/>
        <w:jc w:val="center"/>
        <w:outlineLvl w:val="0"/>
        <w:rPr>
          <w:rFonts w:ascii="Times New Roman" w:hAnsi="Times New Roman"/>
          <w:b/>
          <w:bCs/>
          <w:u w:val="single"/>
        </w:rPr>
      </w:pPr>
    </w:p>
    <w:p w:rsidR="003C73AE" w:rsidRDefault="003C73AE" w:rsidP="003C73AE">
      <w:pPr>
        <w:keepNext/>
        <w:jc w:val="center"/>
        <w:outlineLvl w:val="0"/>
        <w:rPr>
          <w:rFonts w:ascii="Times New Roman" w:hAnsi="Times New Roman"/>
          <w:b/>
          <w:bCs/>
          <w:u w:val="single"/>
        </w:rPr>
      </w:pPr>
      <w:r w:rsidRPr="008775EB">
        <w:rPr>
          <w:rFonts w:ascii="Times New Roman" w:hAnsi="Times New Roman"/>
          <w:b/>
          <w:bCs/>
          <w:u w:val="single"/>
        </w:rPr>
        <w:t>AGENDA</w:t>
      </w:r>
    </w:p>
    <w:p w:rsidR="00735380" w:rsidRDefault="00735380" w:rsidP="003C73AE">
      <w:pPr>
        <w:keepNext/>
        <w:jc w:val="center"/>
        <w:outlineLvl w:val="0"/>
        <w:rPr>
          <w:rFonts w:ascii="Times New Roman" w:hAnsi="Times New Roman"/>
          <w:b/>
          <w:bCs/>
          <w:u w:val="single"/>
        </w:rPr>
      </w:pPr>
    </w:p>
    <w:p w:rsidR="003C73AE" w:rsidRPr="008775EB" w:rsidRDefault="003C73AE" w:rsidP="003C73AE">
      <w:pPr>
        <w:rPr>
          <w:rFonts w:ascii="Times New Roman" w:hAnsi="Times New Roman"/>
        </w:rPr>
      </w:pPr>
    </w:p>
    <w:p w:rsidR="003C73AE" w:rsidRPr="00082978" w:rsidRDefault="003C73AE" w:rsidP="00AE4930">
      <w:pPr>
        <w:numPr>
          <w:ilvl w:val="0"/>
          <w:numId w:val="2"/>
        </w:numPr>
        <w:tabs>
          <w:tab w:val="left" w:pos="360"/>
          <w:tab w:val="num" w:pos="720"/>
        </w:tabs>
        <w:ind w:left="720"/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>Call to Order</w:t>
      </w:r>
    </w:p>
    <w:p w:rsidR="003C0F8D" w:rsidRPr="00082978" w:rsidRDefault="003C0F8D" w:rsidP="003C0F8D">
      <w:pPr>
        <w:tabs>
          <w:tab w:val="left" w:pos="360"/>
        </w:tabs>
        <w:ind w:left="720"/>
        <w:rPr>
          <w:rFonts w:ascii="Times New Roman" w:hAnsi="Times New Roman"/>
          <w:b/>
          <w:sz w:val="20"/>
          <w:szCs w:val="20"/>
        </w:rPr>
      </w:pPr>
    </w:p>
    <w:p w:rsidR="003C73AE" w:rsidRPr="00082978" w:rsidRDefault="003354A3" w:rsidP="003C73AE">
      <w:pPr>
        <w:tabs>
          <w:tab w:val="left" w:pos="630"/>
          <w:tab w:val="left" w:pos="81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  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 xml:space="preserve">  </w:t>
      </w:r>
      <w:r w:rsidR="00D810A1" w:rsidRPr="00082978">
        <w:rPr>
          <w:rFonts w:ascii="Times New Roman" w:hAnsi="Times New Roman"/>
          <w:b/>
          <w:sz w:val="20"/>
          <w:szCs w:val="20"/>
        </w:rPr>
        <w:t xml:space="preserve"> 2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AE4930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3C73AE" w:rsidRPr="00082978">
        <w:rPr>
          <w:rFonts w:ascii="Times New Roman" w:hAnsi="Times New Roman"/>
          <w:b/>
          <w:sz w:val="20"/>
          <w:szCs w:val="20"/>
        </w:rPr>
        <w:t>Pledge</w:t>
      </w:r>
    </w:p>
    <w:p w:rsidR="003C73AE" w:rsidRPr="00082978" w:rsidRDefault="003C73AE" w:rsidP="003C73AE">
      <w:pPr>
        <w:tabs>
          <w:tab w:val="left" w:pos="630"/>
          <w:tab w:val="left" w:pos="810"/>
        </w:tabs>
        <w:rPr>
          <w:rFonts w:ascii="Times New Roman" w:hAnsi="Times New Roman"/>
          <w:b/>
          <w:sz w:val="20"/>
          <w:szCs w:val="20"/>
        </w:rPr>
      </w:pPr>
    </w:p>
    <w:p w:rsidR="003C73AE" w:rsidRPr="00082978" w:rsidRDefault="003C73AE" w:rsidP="003354A3">
      <w:pPr>
        <w:tabs>
          <w:tab w:val="left" w:pos="360"/>
          <w:tab w:val="left" w:pos="720"/>
          <w:tab w:val="left" w:pos="900"/>
        </w:tabs>
        <w:ind w:left="270"/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D810A1" w:rsidRPr="00082978">
        <w:rPr>
          <w:rFonts w:ascii="Times New Roman" w:hAnsi="Times New Roman"/>
          <w:b/>
          <w:sz w:val="20"/>
          <w:szCs w:val="20"/>
        </w:rPr>
        <w:t>3</w:t>
      </w:r>
      <w:r w:rsidRPr="00082978">
        <w:rPr>
          <w:rFonts w:ascii="Times New Roman" w:hAnsi="Times New Roman"/>
          <w:b/>
          <w:sz w:val="20"/>
          <w:szCs w:val="20"/>
        </w:rPr>
        <w:t>.    Invocation</w:t>
      </w:r>
    </w:p>
    <w:p w:rsidR="003C73AE" w:rsidRPr="00082978" w:rsidRDefault="003C73AE" w:rsidP="003C73AE">
      <w:pPr>
        <w:ind w:left="360"/>
        <w:rPr>
          <w:rFonts w:ascii="Times New Roman" w:hAnsi="Times New Roman"/>
          <w:b/>
          <w:sz w:val="20"/>
          <w:szCs w:val="20"/>
        </w:rPr>
      </w:pPr>
    </w:p>
    <w:p w:rsidR="003C73AE" w:rsidRPr="00082978" w:rsidRDefault="003C73AE" w:rsidP="003354A3">
      <w:pPr>
        <w:tabs>
          <w:tab w:val="left" w:pos="360"/>
          <w:tab w:val="left" w:pos="720"/>
          <w:tab w:val="left" w:pos="810"/>
        </w:tabs>
        <w:ind w:left="270"/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D810A1" w:rsidRPr="00082978">
        <w:rPr>
          <w:rFonts w:ascii="Times New Roman" w:hAnsi="Times New Roman"/>
          <w:b/>
          <w:sz w:val="20"/>
          <w:szCs w:val="20"/>
        </w:rPr>
        <w:t>4</w:t>
      </w:r>
      <w:r w:rsidRPr="00082978">
        <w:rPr>
          <w:rFonts w:ascii="Times New Roman" w:hAnsi="Times New Roman"/>
          <w:b/>
          <w:sz w:val="20"/>
          <w:szCs w:val="20"/>
        </w:rPr>
        <w:t xml:space="preserve">. 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>Roll Call</w:t>
      </w:r>
    </w:p>
    <w:p w:rsidR="003C73AE" w:rsidRPr="00082978" w:rsidRDefault="003C73AE" w:rsidP="003C73AE">
      <w:pPr>
        <w:tabs>
          <w:tab w:val="left" w:pos="360"/>
        </w:tabs>
        <w:ind w:left="270"/>
        <w:rPr>
          <w:rFonts w:ascii="Times New Roman" w:hAnsi="Times New Roman"/>
          <w:b/>
          <w:sz w:val="20"/>
          <w:szCs w:val="20"/>
        </w:rPr>
      </w:pPr>
    </w:p>
    <w:p w:rsidR="003C0F8D" w:rsidRPr="00082978" w:rsidRDefault="003C73AE" w:rsidP="002F12AA">
      <w:pPr>
        <w:tabs>
          <w:tab w:val="left" w:pos="360"/>
        </w:tabs>
        <w:ind w:left="270"/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D810A1" w:rsidRPr="00082978">
        <w:rPr>
          <w:rFonts w:ascii="Times New Roman" w:hAnsi="Times New Roman"/>
          <w:b/>
          <w:sz w:val="20"/>
          <w:szCs w:val="20"/>
        </w:rPr>
        <w:t>5</w:t>
      </w:r>
      <w:r w:rsidRPr="00082978">
        <w:rPr>
          <w:rFonts w:ascii="Times New Roman" w:hAnsi="Times New Roman"/>
          <w:b/>
          <w:sz w:val="20"/>
          <w:szCs w:val="20"/>
        </w:rPr>
        <w:t xml:space="preserve">. 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 xml:space="preserve">Approval of Minutes </w:t>
      </w:r>
    </w:p>
    <w:p w:rsidR="00195EF5" w:rsidRPr="00082978" w:rsidRDefault="00195EF5" w:rsidP="003C73AE">
      <w:pPr>
        <w:tabs>
          <w:tab w:val="left" w:pos="360"/>
        </w:tabs>
        <w:ind w:left="270"/>
        <w:rPr>
          <w:rFonts w:ascii="Times New Roman" w:hAnsi="Times New Roman"/>
          <w:b/>
          <w:sz w:val="20"/>
          <w:szCs w:val="20"/>
        </w:rPr>
      </w:pPr>
    </w:p>
    <w:p w:rsidR="003C73AE" w:rsidRPr="00082978" w:rsidRDefault="00195EF5" w:rsidP="00195EF5">
      <w:pPr>
        <w:tabs>
          <w:tab w:val="left" w:pos="360"/>
        </w:tabs>
        <w:ind w:left="270"/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D810A1" w:rsidRPr="00082978">
        <w:rPr>
          <w:rFonts w:ascii="Times New Roman" w:hAnsi="Times New Roman"/>
          <w:b/>
          <w:sz w:val="20"/>
          <w:szCs w:val="20"/>
        </w:rPr>
        <w:t>6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3C73AE" w:rsidRPr="00082978">
        <w:rPr>
          <w:rFonts w:ascii="Times New Roman" w:hAnsi="Times New Roman"/>
          <w:b/>
          <w:sz w:val="20"/>
          <w:szCs w:val="20"/>
        </w:rPr>
        <w:t>Citizens Opportunity to Address Council</w:t>
      </w:r>
    </w:p>
    <w:p w:rsidR="00195EF5" w:rsidRPr="00082978" w:rsidRDefault="00195EF5" w:rsidP="00195EF5">
      <w:pPr>
        <w:tabs>
          <w:tab w:val="left" w:pos="360"/>
        </w:tabs>
        <w:ind w:left="270"/>
        <w:rPr>
          <w:rFonts w:ascii="Times New Roman" w:hAnsi="Times New Roman"/>
          <w:b/>
          <w:sz w:val="20"/>
          <w:szCs w:val="20"/>
        </w:rPr>
      </w:pPr>
    </w:p>
    <w:p w:rsidR="0011743D" w:rsidRPr="00082978" w:rsidRDefault="003C73AE" w:rsidP="0011743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 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BA4D4D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D810A1" w:rsidRPr="00082978">
        <w:rPr>
          <w:rFonts w:ascii="Times New Roman" w:hAnsi="Times New Roman"/>
          <w:b/>
          <w:sz w:val="20"/>
          <w:szCs w:val="20"/>
        </w:rPr>
        <w:t>7</w:t>
      </w:r>
      <w:r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 xml:space="preserve"> Resolutions-</w:t>
      </w:r>
    </w:p>
    <w:p w:rsidR="00DD01BB" w:rsidRPr="00082978" w:rsidRDefault="00DD01BB" w:rsidP="0011743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proofErr w:type="gramStart"/>
      <w:r w:rsidR="007A7931">
        <w:rPr>
          <w:rFonts w:ascii="Times New Roman" w:hAnsi="Times New Roman"/>
          <w:b/>
          <w:sz w:val="20"/>
          <w:szCs w:val="20"/>
        </w:rPr>
        <w:t>a</w:t>
      </w:r>
      <w:r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="00DD60CB" w:rsidRPr="00082978">
        <w:rPr>
          <w:rFonts w:ascii="Times New Roman" w:hAnsi="Times New Roman"/>
          <w:b/>
          <w:sz w:val="20"/>
          <w:szCs w:val="20"/>
        </w:rPr>
        <w:t>Authorizing</w:t>
      </w:r>
      <w:proofErr w:type="gramEnd"/>
      <w:r w:rsidR="00DD60CB" w:rsidRPr="00082978">
        <w:rPr>
          <w:rFonts w:ascii="Times New Roman" w:hAnsi="Times New Roman"/>
          <w:b/>
          <w:sz w:val="20"/>
          <w:szCs w:val="20"/>
        </w:rPr>
        <w:t xml:space="preserve"> RFP for Repairs to Original (</w:t>
      </w:r>
      <w:r w:rsidR="00082978" w:rsidRPr="00082978">
        <w:rPr>
          <w:rFonts w:ascii="Times New Roman" w:hAnsi="Times New Roman"/>
          <w:b/>
          <w:sz w:val="20"/>
          <w:szCs w:val="20"/>
        </w:rPr>
        <w:t>1926) Signal Mountain Grammar School Building</w:t>
      </w:r>
    </w:p>
    <w:p w:rsidR="00DD01BB" w:rsidRPr="00082978" w:rsidRDefault="007A37AC" w:rsidP="0011743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proofErr w:type="gramStart"/>
      <w:r w:rsidR="007A7931">
        <w:rPr>
          <w:rFonts w:ascii="Times New Roman" w:hAnsi="Times New Roman"/>
          <w:b/>
          <w:sz w:val="20"/>
          <w:szCs w:val="20"/>
        </w:rPr>
        <w:t>b</w:t>
      </w:r>
      <w:r w:rsidRPr="00082978">
        <w:rPr>
          <w:rFonts w:ascii="Times New Roman" w:hAnsi="Times New Roman"/>
          <w:b/>
          <w:sz w:val="20"/>
          <w:szCs w:val="20"/>
        </w:rPr>
        <w:t xml:space="preserve">. </w:t>
      </w:r>
      <w:r w:rsidR="00082978">
        <w:rPr>
          <w:rFonts w:ascii="Times New Roman" w:hAnsi="Times New Roman"/>
          <w:b/>
          <w:sz w:val="20"/>
          <w:szCs w:val="20"/>
        </w:rPr>
        <w:t xml:space="preserve"> Authorizing</w:t>
      </w:r>
      <w:proofErr w:type="gramEnd"/>
      <w:r w:rsidR="00082978">
        <w:rPr>
          <w:rFonts w:ascii="Times New Roman" w:hAnsi="Times New Roman"/>
          <w:b/>
          <w:sz w:val="20"/>
          <w:szCs w:val="20"/>
        </w:rPr>
        <w:t xml:space="preserve"> RFP for Demolition of Post 1926 Portions of Current MACC Facility</w:t>
      </w:r>
    </w:p>
    <w:p w:rsidR="001B5473" w:rsidRPr="00082978" w:rsidRDefault="001B5473" w:rsidP="0011743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</w:p>
    <w:p w:rsidR="001B5473" w:rsidRPr="00082978" w:rsidRDefault="001B5473" w:rsidP="0011743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  <w:t>8.</w:t>
      </w:r>
      <w:r w:rsidRPr="00082978">
        <w:rPr>
          <w:rFonts w:ascii="Times New Roman" w:hAnsi="Times New Roman"/>
          <w:b/>
          <w:sz w:val="20"/>
          <w:szCs w:val="20"/>
        </w:rPr>
        <w:tab/>
        <w:t>Public Hearing – FY 2016 – 2017 Budget</w:t>
      </w:r>
    </w:p>
    <w:p w:rsidR="0061005D" w:rsidRPr="00082978" w:rsidRDefault="0061005D" w:rsidP="0061005D">
      <w:pPr>
        <w:tabs>
          <w:tab w:val="left" w:pos="360"/>
        </w:tabs>
        <w:rPr>
          <w:rFonts w:ascii="Times New Roman" w:hAnsi="Times New Roman"/>
          <w:b/>
          <w:sz w:val="20"/>
          <w:szCs w:val="20"/>
        </w:rPr>
      </w:pPr>
    </w:p>
    <w:p w:rsidR="003C73AE" w:rsidRPr="00082978" w:rsidRDefault="00AC6E5E" w:rsidP="003354A3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EC6B1C" w:rsidRPr="00082978">
        <w:rPr>
          <w:rFonts w:ascii="Times New Roman" w:hAnsi="Times New Roman"/>
          <w:b/>
          <w:sz w:val="20"/>
          <w:szCs w:val="20"/>
        </w:rPr>
        <w:tab/>
      </w:r>
      <w:r w:rsidR="001B5473" w:rsidRPr="00082978">
        <w:rPr>
          <w:rFonts w:ascii="Times New Roman" w:hAnsi="Times New Roman"/>
          <w:b/>
          <w:sz w:val="20"/>
          <w:szCs w:val="20"/>
        </w:rPr>
        <w:t>9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 Ordinance-</w:t>
      </w:r>
    </w:p>
    <w:p w:rsidR="00DD01BB" w:rsidRPr="00082978" w:rsidRDefault="00DD01BB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proofErr w:type="gramStart"/>
      <w:r w:rsidRPr="00082978">
        <w:rPr>
          <w:rFonts w:ascii="Times New Roman" w:hAnsi="Times New Roman"/>
          <w:b/>
          <w:sz w:val="20"/>
          <w:szCs w:val="20"/>
        </w:rPr>
        <w:t>a.  FY</w:t>
      </w:r>
      <w:proofErr w:type="gramEnd"/>
      <w:r w:rsidRPr="00082978">
        <w:rPr>
          <w:rFonts w:ascii="Times New Roman" w:hAnsi="Times New Roman"/>
          <w:b/>
          <w:sz w:val="20"/>
          <w:szCs w:val="20"/>
        </w:rPr>
        <w:t xml:space="preserve"> 2015-2016 Budget Amendment – 2</w:t>
      </w:r>
      <w:r w:rsidRPr="00082978">
        <w:rPr>
          <w:rFonts w:ascii="Times New Roman" w:hAnsi="Times New Roman"/>
          <w:b/>
          <w:sz w:val="20"/>
          <w:szCs w:val="20"/>
          <w:vertAlign w:val="superscript"/>
        </w:rPr>
        <w:t>nd</w:t>
      </w:r>
      <w:r w:rsidRPr="00082978">
        <w:rPr>
          <w:rFonts w:ascii="Times New Roman" w:hAnsi="Times New Roman"/>
          <w:b/>
          <w:sz w:val="20"/>
          <w:szCs w:val="20"/>
        </w:rPr>
        <w:t xml:space="preserve"> Reading</w:t>
      </w:r>
    </w:p>
    <w:p w:rsidR="00DD01BB" w:rsidRPr="00082978" w:rsidRDefault="002449B6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ab/>
      </w:r>
      <w:r>
        <w:rPr>
          <w:rFonts w:ascii="Times New Roman" w:hAnsi="Times New Roman"/>
          <w:b/>
          <w:sz w:val="20"/>
          <w:szCs w:val="20"/>
        </w:rPr>
        <w:tab/>
      </w:r>
      <w:proofErr w:type="gramStart"/>
      <w:r>
        <w:rPr>
          <w:rFonts w:ascii="Times New Roman" w:hAnsi="Times New Roman"/>
          <w:b/>
          <w:sz w:val="20"/>
          <w:szCs w:val="20"/>
        </w:rPr>
        <w:t>b.  FY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2016-2017</w:t>
      </w:r>
      <w:bookmarkStart w:id="0" w:name="_GoBack"/>
      <w:bookmarkEnd w:id="0"/>
      <w:r w:rsidR="00DD01BB" w:rsidRPr="00082978">
        <w:rPr>
          <w:rFonts w:ascii="Times New Roman" w:hAnsi="Times New Roman"/>
          <w:b/>
          <w:sz w:val="20"/>
          <w:szCs w:val="20"/>
        </w:rPr>
        <w:t xml:space="preserve"> Budget-2</w:t>
      </w:r>
      <w:r w:rsidR="00DD01BB" w:rsidRPr="00082978">
        <w:rPr>
          <w:rFonts w:ascii="Times New Roman" w:hAnsi="Times New Roman"/>
          <w:b/>
          <w:sz w:val="20"/>
          <w:szCs w:val="20"/>
          <w:vertAlign w:val="superscript"/>
        </w:rPr>
        <w:t>nd</w:t>
      </w:r>
      <w:r w:rsidR="00DD01BB" w:rsidRPr="00082978">
        <w:rPr>
          <w:rFonts w:ascii="Times New Roman" w:hAnsi="Times New Roman"/>
          <w:b/>
          <w:sz w:val="20"/>
          <w:szCs w:val="20"/>
        </w:rPr>
        <w:t xml:space="preserve">  Reading</w:t>
      </w:r>
    </w:p>
    <w:p w:rsidR="00F93B03" w:rsidRPr="00082978" w:rsidRDefault="00F93B03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</w:p>
    <w:p w:rsidR="00F93B03" w:rsidRPr="00082978" w:rsidRDefault="00F93B03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    10.</w:t>
      </w:r>
      <w:r w:rsidRPr="00082978">
        <w:rPr>
          <w:rFonts w:ascii="Times New Roman" w:hAnsi="Times New Roman"/>
          <w:b/>
          <w:sz w:val="20"/>
          <w:szCs w:val="20"/>
        </w:rPr>
        <w:tab/>
        <w:t>Beer Board</w:t>
      </w:r>
    </w:p>
    <w:p w:rsidR="00F93B03" w:rsidRPr="00082978" w:rsidRDefault="00F93B03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proofErr w:type="gramStart"/>
      <w:r w:rsidRPr="00082978">
        <w:rPr>
          <w:rFonts w:ascii="Times New Roman" w:hAnsi="Times New Roman"/>
          <w:b/>
          <w:sz w:val="20"/>
          <w:szCs w:val="20"/>
        </w:rPr>
        <w:t>a</w:t>
      </w:r>
      <w:proofErr w:type="gramEnd"/>
      <w:r w:rsidRPr="00082978">
        <w:rPr>
          <w:rFonts w:ascii="Times New Roman" w:hAnsi="Times New Roman"/>
          <w:b/>
          <w:sz w:val="20"/>
          <w:szCs w:val="20"/>
        </w:rPr>
        <w:t>. Pruett’s – Wine</w:t>
      </w:r>
    </w:p>
    <w:p w:rsidR="00F93B03" w:rsidRPr="00082978" w:rsidRDefault="00F93B03" w:rsidP="00DD01BB">
      <w:pPr>
        <w:tabs>
          <w:tab w:val="left" w:pos="36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proofErr w:type="gramStart"/>
      <w:r w:rsidRPr="00082978">
        <w:rPr>
          <w:rFonts w:ascii="Times New Roman" w:hAnsi="Times New Roman"/>
          <w:b/>
          <w:sz w:val="20"/>
          <w:szCs w:val="20"/>
        </w:rPr>
        <w:t>b</w:t>
      </w:r>
      <w:proofErr w:type="gramEnd"/>
      <w:r w:rsidRPr="00082978">
        <w:rPr>
          <w:rFonts w:ascii="Times New Roman" w:hAnsi="Times New Roman"/>
          <w:b/>
          <w:sz w:val="20"/>
          <w:szCs w:val="20"/>
        </w:rPr>
        <w:t xml:space="preserve">. Pruett’s – Temporary Beer </w:t>
      </w:r>
      <w:r w:rsidR="00082978">
        <w:rPr>
          <w:rFonts w:ascii="Times New Roman" w:hAnsi="Times New Roman"/>
          <w:b/>
          <w:sz w:val="20"/>
          <w:szCs w:val="20"/>
        </w:rPr>
        <w:t xml:space="preserve">Permit </w:t>
      </w:r>
      <w:r w:rsidRPr="00082978">
        <w:rPr>
          <w:rFonts w:ascii="Times New Roman" w:hAnsi="Times New Roman"/>
          <w:b/>
          <w:sz w:val="20"/>
          <w:szCs w:val="20"/>
        </w:rPr>
        <w:t>(On Premise Beer Tasting</w:t>
      </w:r>
      <w:r w:rsidR="00082978" w:rsidRPr="00082978">
        <w:rPr>
          <w:rFonts w:ascii="Times New Roman" w:hAnsi="Times New Roman"/>
          <w:b/>
          <w:sz w:val="20"/>
          <w:szCs w:val="20"/>
        </w:rPr>
        <w:t>)</w:t>
      </w:r>
    </w:p>
    <w:p w:rsidR="0061005D" w:rsidRPr="00082978" w:rsidRDefault="00DD01BB" w:rsidP="0011743D">
      <w:pPr>
        <w:tabs>
          <w:tab w:val="left" w:pos="360"/>
          <w:tab w:val="left" w:pos="450"/>
          <w:tab w:val="left" w:pos="540"/>
          <w:tab w:val="left" w:pos="720"/>
        </w:tabs>
        <w:rPr>
          <w:rFonts w:ascii="Times New Roman" w:hAnsi="Times New Roman"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r w:rsidR="00A11C6F" w:rsidRPr="00082978">
        <w:rPr>
          <w:rFonts w:ascii="Times New Roman" w:hAnsi="Times New Roman"/>
          <w:b/>
          <w:sz w:val="20"/>
          <w:szCs w:val="20"/>
        </w:rPr>
        <w:tab/>
      </w:r>
    </w:p>
    <w:p w:rsidR="004A5506" w:rsidRPr="00082978" w:rsidRDefault="00BA4D4D" w:rsidP="003C73AE">
      <w:pPr>
        <w:tabs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1F0B5E" w:rsidRPr="00082978">
        <w:rPr>
          <w:rFonts w:ascii="Times New Roman" w:hAnsi="Times New Roman"/>
          <w:b/>
          <w:sz w:val="20"/>
          <w:szCs w:val="20"/>
        </w:rPr>
        <w:t xml:space="preserve">   </w:t>
      </w:r>
      <w:r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1B5473" w:rsidRPr="00082978">
        <w:rPr>
          <w:rFonts w:ascii="Times New Roman" w:hAnsi="Times New Roman"/>
          <w:b/>
          <w:sz w:val="20"/>
          <w:szCs w:val="20"/>
        </w:rPr>
        <w:t>1</w:t>
      </w:r>
      <w:r w:rsidR="00F93B03" w:rsidRPr="00082978">
        <w:rPr>
          <w:rFonts w:ascii="Times New Roman" w:hAnsi="Times New Roman"/>
          <w:b/>
          <w:sz w:val="20"/>
          <w:szCs w:val="20"/>
        </w:rPr>
        <w:t>1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.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 Discussion</w:t>
      </w:r>
    </w:p>
    <w:p w:rsidR="003C73AE" w:rsidRPr="00082978" w:rsidRDefault="003C73AE" w:rsidP="003C73AE">
      <w:pPr>
        <w:tabs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  <w:r w:rsidRPr="00082978">
        <w:rPr>
          <w:rFonts w:ascii="Times New Roman" w:hAnsi="Times New Roman"/>
          <w:b/>
          <w:sz w:val="20"/>
          <w:szCs w:val="20"/>
        </w:rPr>
        <w:tab/>
      </w:r>
    </w:p>
    <w:p w:rsidR="003C73AE" w:rsidRPr="00082978" w:rsidRDefault="005431AE" w:rsidP="003C73AE">
      <w:pPr>
        <w:tabs>
          <w:tab w:val="left" w:pos="360"/>
          <w:tab w:val="left" w:pos="450"/>
          <w:tab w:val="left" w:pos="720"/>
        </w:tabs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   </w:t>
      </w:r>
      <w:r w:rsidR="001B547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>1</w:t>
      </w:r>
      <w:r w:rsidR="00F93B03" w:rsidRPr="00082978">
        <w:rPr>
          <w:rFonts w:ascii="Times New Roman" w:hAnsi="Times New Roman"/>
          <w:b/>
          <w:sz w:val="20"/>
          <w:szCs w:val="20"/>
        </w:rPr>
        <w:t>2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.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="003C73AE" w:rsidRPr="00082978">
        <w:rPr>
          <w:rFonts w:ascii="Times New Roman" w:hAnsi="Times New Roman"/>
          <w:b/>
          <w:sz w:val="20"/>
          <w:szCs w:val="20"/>
        </w:rPr>
        <w:t xml:space="preserve"> Other Business</w:t>
      </w:r>
    </w:p>
    <w:p w:rsidR="003C73AE" w:rsidRPr="00082978" w:rsidRDefault="003C73AE" w:rsidP="003C73AE">
      <w:pPr>
        <w:rPr>
          <w:rFonts w:ascii="Times New Roman" w:hAnsi="Times New Roman"/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ab/>
        <w:t xml:space="preserve">            </w:t>
      </w:r>
    </w:p>
    <w:p w:rsidR="008736C6" w:rsidRPr="00082978" w:rsidRDefault="003C73AE" w:rsidP="001B5473">
      <w:pPr>
        <w:tabs>
          <w:tab w:val="left" w:pos="270"/>
          <w:tab w:val="left" w:pos="360"/>
          <w:tab w:val="left" w:pos="450"/>
          <w:tab w:val="left" w:pos="720"/>
        </w:tabs>
        <w:ind w:left="270" w:hanging="270"/>
        <w:rPr>
          <w:b/>
          <w:sz w:val="20"/>
          <w:szCs w:val="20"/>
        </w:rPr>
      </w:pPr>
      <w:r w:rsidRPr="00082978">
        <w:rPr>
          <w:rFonts w:ascii="Times New Roman" w:hAnsi="Times New Roman"/>
          <w:b/>
          <w:sz w:val="20"/>
          <w:szCs w:val="20"/>
        </w:rPr>
        <w:t xml:space="preserve">    </w:t>
      </w:r>
      <w:r w:rsidR="001B547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>1</w:t>
      </w:r>
      <w:r w:rsidR="00F93B03" w:rsidRPr="00082978">
        <w:rPr>
          <w:rFonts w:ascii="Times New Roman" w:hAnsi="Times New Roman"/>
          <w:b/>
          <w:sz w:val="20"/>
          <w:szCs w:val="20"/>
        </w:rPr>
        <w:t>3</w:t>
      </w:r>
      <w:r w:rsidRPr="00082978">
        <w:rPr>
          <w:rFonts w:ascii="Times New Roman" w:hAnsi="Times New Roman"/>
          <w:b/>
          <w:sz w:val="20"/>
          <w:szCs w:val="20"/>
        </w:rPr>
        <w:t xml:space="preserve">.  </w:t>
      </w:r>
      <w:r w:rsidR="003354A3" w:rsidRPr="00082978">
        <w:rPr>
          <w:rFonts w:ascii="Times New Roman" w:hAnsi="Times New Roman"/>
          <w:b/>
          <w:sz w:val="20"/>
          <w:szCs w:val="20"/>
        </w:rPr>
        <w:t xml:space="preserve"> </w:t>
      </w:r>
      <w:r w:rsidRPr="00082978">
        <w:rPr>
          <w:rFonts w:ascii="Times New Roman" w:hAnsi="Times New Roman"/>
          <w:b/>
          <w:sz w:val="20"/>
          <w:szCs w:val="20"/>
        </w:rPr>
        <w:t>Adjourn</w:t>
      </w:r>
    </w:p>
    <w:sectPr w:rsidR="008736C6" w:rsidRPr="00082978" w:rsidSect="00C334B9">
      <w:headerReference w:type="default" r:id="rId8"/>
      <w:pgSz w:w="12240" w:h="15840"/>
      <w:pgMar w:top="36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42C0" w:rsidRDefault="008242C0">
      <w:r>
        <w:separator/>
      </w:r>
    </w:p>
  </w:endnote>
  <w:endnote w:type="continuationSeparator" w:id="0">
    <w:p w:rsidR="008242C0" w:rsidRDefault="0082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ld English Text MT">
    <w:altName w:val="Urdu Typesetting"/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42C0" w:rsidRDefault="008242C0">
      <w:r>
        <w:separator/>
      </w:r>
    </w:p>
  </w:footnote>
  <w:footnote w:type="continuationSeparator" w:id="0">
    <w:p w:rsidR="008242C0" w:rsidRDefault="008242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32E" w:rsidRDefault="00163E49" w:rsidP="00F954B6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-800100</wp:posOffset>
              </wp:positionH>
              <wp:positionV relativeFrom="paragraph">
                <wp:posOffset>0</wp:posOffset>
              </wp:positionV>
              <wp:extent cx="1813560" cy="14859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356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954B6" w:rsidRPr="00F954B6" w:rsidRDefault="00080A72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DICK GEE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Mayor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PHILLIP A. NOBLETT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Town Attorney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F954B6" w:rsidRDefault="006A02F3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BOYD VEAL</w:t>
                          </w:r>
                        </w:p>
                        <w:p w:rsidR="00F954B6" w:rsidRPr="00F954B6" w:rsidRDefault="00F954B6" w:rsidP="00F954B6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Town Manager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3pt;margin-top:0;width:142.8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" stroked="f">
              <v:textbox>
                <w:txbxContent>
                  <w:p w:rsidR="00F954B6" w:rsidRPr="00F954B6" w:rsidRDefault="00080A72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DICK GEE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Mayor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PHILLIP A. NOBLETT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Town Attorney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F954B6" w:rsidRDefault="006A02F3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BOYD VEAL</w:t>
                    </w:r>
                  </w:p>
                  <w:p w:rsidR="00F954B6" w:rsidRPr="00F954B6" w:rsidRDefault="00F954B6" w:rsidP="00F954B6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Town Manager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4983480</wp:posOffset>
              </wp:positionH>
              <wp:positionV relativeFrom="paragraph">
                <wp:posOffset>0</wp:posOffset>
              </wp:positionV>
              <wp:extent cx="1874520" cy="1485900"/>
              <wp:effectExtent l="1905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4520" cy="1485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A6F6A" w:rsidRPr="00F954B6" w:rsidRDefault="00080A7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BILL </w:t>
                          </w:r>
                          <w:r w:rsidR="00875ED4">
                            <w:rPr>
                              <w:sz w:val="14"/>
                              <w:szCs w:val="14"/>
                            </w:rPr>
                            <w:t>WALLACE</w:t>
                          </w:r>
                        </w:p>
                        <w:p w:rsidR="004A6F6A" w:rsidRPr="00F954B6" w:rsidRDefault="00080A7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Vice Mayor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 xml:space="preserve">BILL </w:t>
                          </w:r>
                          <w:r w:rsidR="00875ED4">
                            <w:rPr>
                              <w:sz w:val="14"/>
                              <w:szCs w:val="14"/>
                            </w:rPr>
                            <w:t>LUSK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CHRIS J. HOWLEY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4A6F6A" w:rsidRPr="00F954B6" w:rsidRDefault="00095442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sz w:val="14"/>
                              <w:szCs w:val="14"/>
                            </w:rPr>
                            <w:t>ROBERT SPALDING</w:t>
                          </w:r>
                        </w:p>
                        <w:p w:rsidR="004A6F6A" w:rsidRPr="00F954B6" w:rsidRDefault="004A6F6A" w:rsidP="004A6F6A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F954B6">
                            <w:rPr>
                              <w:sz w:val="14"/>
                              <w:szCs w:val="14"/>
                            </w:rPr>
                            <w:t>Councilmember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id="Text Box 5" o:spid="_x0000_s1027" type="#_x0000_t202" style="position:absolute;left:0;text-align:left;margin-left:392.4pt;margin-top:0;width:147.6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" stroked="f">
              <v:textbox>
                <w:txbxContent>
                  <w:p w:rsidR="004A6F6A" w:rsidRPr="00F954B6" w:rsidRDefault="00080A7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BILL </w:t>
                    </w:r>
                    <w:r w:rsidR="00875ED4">
                      <w:rPr>
                        <w:sz w:val="14"/>
                        <w:szCs w:val="14"/>
                      </w:rPr>
                      <w:t>WALLACE</w:t>
                    </w:r>
                  </w:p>
                  <w:p w:rsidR="004A6F6A" w:rsidRPr="00F954B6" w:rsidRDefault="00080A7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Vice Mayor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 xml:space="preserve">BILL </w:t>
                    </w:r>
                    <w:r w:rsidR="00875ED4">
                      <w:rPr>
                        <w:sz w:val="14"/>
                        <w:szCs w:val="14"/>
                      </w:rPr>
                      <w:t>LUSK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CHRIS J. HOWLEY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4A6F6A" w:rsidRPr="00F954B6" w:rsidRDefault="00095442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</w:rPr>
                      <w:t>ROBERT SPALDING</w:t>
                    </w:r>
                  </w:p>
                  <w:p w:rsidR="004A6F6A" w:rsidRPr="00F954B6" w:rsidRDefault="004A6F6A" w:rsidP="004A6F6A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F954B6">
                      <w:rPr>
                        <w:sz w:val="14"/>
                        <w:szCs w:val="14"/>
                      </w:rPr>
                      <w:t>Councilmember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>
          <wp:extent cx="975360" cy="990600"/>
          <wp:effectExtent l="0" t="0" r="0" b="0"/>
          <wp:docPr id="1" name="Picture 1" descr="TOWN SEAL - USE THIS 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WN SEAL - USE THIS 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360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954B6" w:rsidRDefault="00F954B6" w:rsidP="00F954B6">
    <w:pPr>
      <w:pStyle w:val="Header"/>
      <w:jc w:val="center"/>
      <w:rPr>
        <w:rFonts w:ascii="Old English Text MT" w:hAnsi="Old English Text MT"/>
        <w:sz w:val="40"/>
        <w:szCs w:val="40"/>
      </w:rPr>
    </w:pPr>
    <w:r>
      <w:rPr>
        <w:rFonts w:ascii="Old English Text MT" w:hAnsi="Old English Text MT"/>
        <w:sz w:val="40"/>
        <w:szCs w:val="40"/>
      </w:rPr>
      <w:t xml:space="preserve">Town of </w:t>
    </w:r>
    <w:smartTag w:uri="urn:schemas-microsoft-com:office:smarttags" w:element="place">
      <w:smartTag w:uri="urn:schemas-microsoft-com:office:smarttags" w:element="PlaceName">
        <w:r>
          <w:rPr>
            <w:rFonts w:ascii="Old English Text MT" w:hAnsi="Old English Text MT"/>
            <w:sz w:val="40"/>
            <w:szCs w:val="40"/>
          </w:rPr>
          <w:t>Signal</w:t>
        </w:r>
      </w:smartTag>
      <w:r>
        <w:rPr>
          <w:rFonts w:ascii="Old English Text MT" w:hAnsi="Old English Text MT"/>
          <w:sz w:val="40"/>
          <w:szCs w:val="40"/>
        </w:rPr>
        <w:t xml:space="preserve"> </w:t>
      </w:r>
      <w:smartTag w:uri="urn:schemas-microsoft-com:office:smarttags" w:element="PlaceType">
        <w:r>
          <w:rPr>
            <w:rFonts w:ascii="Old English Text MT" w:hAnsi="Old English Text MT"/>
            <w:sz w:val="40"/>
            <w:szCs w:val="40"/>
          </w:rPr>
          <w:t>Mountain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smartTag w:uri="urn:schemas-microsoft-com:office:smarttags" w:element="Street">
      <w:smartTag w:uri="urn:schemas-microsoft-com:office:smarttags" w:element="address">
        <w:r w:rsidRPr="004A6F6A">
          <w:rPr>
            <w:rFonts w:cs="Arial"/>
            <w:sz w:val="20"/>
            <w:szCs w:val="20"/>
          </w:rPr>
          <w:t>1111 RIDGEWAY AVENUE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smartTag w:uri="urn:schemas-microsoft-com:office:smarttags" w:element="place">
      <w:smartTag w:uri="urn:schemas-microsoft-com:office:smarttags" w:element="City">
        <w:r w:rsidRPr="004A6F6A">
          <w:rPr>
            <w:rFonts w:cs="Arial"/>
            <w:sz w:val="20"/>
            <w:szCs w:val="20"/>
          </w:rPr>
          <w:t>SIGNAL MOUNTAIN</w:t>
        </w:r>
      </w:smartTag>
      <w:r w:rsidRPr="004A6F6A">
        <w:rPr>
          <w:rFonts w:cs="Arial"/>
          <w:sz w:val="20"/>
          <w:szCs w:val="20"/>
        </w:rPr>
        <w:t xml:space="preserve">, </w:t>
      </w:r>
      <w:smartTag w:uri="urn:schemas-microsoft-com:office:smarttags" w:element="State">
        <w:r w:rsidRPr="004A6F6A">
          <w:rPr>
            <w:rFonts w:cs="Arial"/>
            <w:sz w:val="20"/>
            <w:szCs w:val="20"/>
          </w:rPr>
          <w:t>TENNESSEE</w:t>
        </w:r>
      </w:smartTag>
      <w:r w:rsidRPr="004A6F6A">
        <w:rPr>
          <w:rFonts w:cs="Arial"/>
          <w:sz w:val="20"/>
          <w:szCs w:val="20"/>
        </w:rPr>
        <w:t xml:space="preserve">  </w:t>
      </w:r>
      <w:smartTag w:uri="urn:schemas-microsoft-com:office:smarttags" w:element="PostalCode">
        <w:r w:rsidRPr="004A6F6A">
          <w:rPr>
            <w:rFonts w:cs="Arial"/>
            <w:sz w:val="20"/>
            <w:szCs w:val="20"/>
          </w:rPr>
          <w:t>37377</w:t>
        </w:r>
      </w:smartTag>
    </w:smartTag>
  </w:p>
  <w:p w:rsidR="00F954B6" w:rsidRPr="004A6F6A" w:rsidRDefault="00F954B6" w:rsidP="00F954B6">
    <w:pPr>
      <w:pStyle w:val="Header"/>
      <w:jc w:val="center"/>
      <w:rPr>
        <w:rFonts w:cs="Arial"/>
        <w:sz w:val="20"/>
        <w:szCs w:val="20"/>
      </w:rPr>
    </w:pPr>
    <w:r w:rsidRPr="004A6F6A">
      <w:rPr>
        <w:rFonts w:cs="Arial"/>
        <w:sz w:val="20"/>
        <w:szCs w:val="20"/>
      </w:rPr>
      <w:t>423-886-2177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6763C"/>
    <w:multiLevelType w:val="hybridMultilevel"/>
    <w:tmpl w:val="94782D60"/>
    <w:lvl w:ilvl="0" w:tplc="1BC23FB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7CDC4559"/>
    <w:multiLevelType w:val="hybridMultilevel"/>
    <w:tmpl w:val="C91A8F4E"/>
    <w:lvl w:ilvl="0" w:tplc="04686338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cs="Times New Roman" w:hint="default"/>
        <w:b/>
      </w:rPr>
    </w:lvl>
    <w:lvl w:ilvl="1" w:tplc="26D4F6F0">
      <w:start w:val="3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3AE"/>
    <w:rsid w:val="000004EF"/>
    <w:rsid w:val="000057DE"/>
    <w:rsid w:val="000070BB"/>
    <w:rsid w:val="00010272"/>
    <w:rsid w:val="00011254"/>
    <w:rsid w:val="00012CD3"/>
    <w:rsid w:val="000169EE"/>
    <w:rsid w:val="00017124"/>
    <w:rsid w:val="00020171"/>
    <w:rsid w:val="00022686"/>
    <w:rsid w:val="00023505"/>
    <w:rsid w:val="00023DE2"/>
    <w:rsid w:val="00024BE7"/>
    <w:rsid w:val="00025030"/>
    <w:rsid w:val="00026D87"/>
    <w:rsid w:val="00026DC7"/>
    <w:rsid w:val="00026E6A"/>
    <w:rsid w:val="00031C52"/>
    <w:rsid w:val="00032CF2"/>
    <w:rsid w:val="000350A4"/>
    <w:rsid w:val="000366C2"/>
    <w:rsid w:val="00037431"/>
    <w:rsid w:val="00041F0E"/>
    <w:rsid w:val="00043A94"/>
    <w:rsid w:val="00043AA2"/>
    <w:rsid w:val="00061A68"/>
    <w:rsid w:val="00061E4D"/>
    <w:rsid w:val="00067DB7"/>
    <w:rsid w:val="00072B75"/>
    <w:rsid w:val="0007317E"/>
    <w:rsid w:val="00074C63"/>
    <w:rsid w:val="00080A72"/>
    <w:rsid w:val="00082978"/>
    <w:rsid w:val="00085ED6"/>
    <w:rsid w:val="0008770C"/>
    <w:rsid w:val="00090B10"/>
    <w:rsid w:val="00091538"/>
    <w:rsid w:val="0009395F"/>
    <w:rsid w:val="00095442"/>
    <w:rsid w:val="00096045"/>
    <w:rsid w:val="00096662"/>
    <w:rsid w:val="000A053F"/>
    <w:rsid w:val="000A1B02"/>
    <w:rsid w:val="000A2BBA"/>
    <w:rsid w:val="000A3AD6"/>
    <w:rsid w:val="000C0DD7"/>
    <w:rsid w:val="000C23CA"/>
    <w:rsid w:val="000C2973"/>
    <w:rsid w:val="000C4A23"/>
    <w:rsid w:val="000C6BC0"/>
    <w:rsid w:val="000C6FF7"/>
    <w:rsid w:val="000D009D"/>
    <w:rsid w:val="000D22F0"/>
    <w:rsid w:val="000D2CF9"/>
    <w:rsid w:val="000D3999"/>
    <w:rsid w:val="000D3A0F"/>
    <w:rsid w:val="000D5388"/>
    <w:rsid w:val="000D6A06"/>
    <w:rsid w:val="000E33CA"/>
    <w:rsid w:val="000E5ED5"/>
    <w:rsid w:val="000F0776"/>
    <w:rsid w:val="000F261E"/>
    <w:rsid w:val="000F38F6"/>
    <w:rsid w:val="000F69D5"/>
    <w:rsid w:val="00103415"/>
    <w:rsid w:val="001057A2"/>
    <w:rsid w:val="00107E8D"/>
    <w:rsid w:val="00111671"/>
    <w:rsid w:val="00113089"/>
    <w:rsid w:val="001146A5"/>
    <w:rsid w:val="0011743D"/>
    <w:rsid w:val="00117EE1"/>
    <w:rsid w:val="001201B0"/>
    <w:rsid w:val="00120252"/>
    <w:rsid w:val="00121E7E"/>
    <w:rsid w:val="00123C26"/>
    <w:rsid w:val="00125199"/>
    <w:rsid w:val="0012720D"/>
    <w:rsid w:val="00130163"/>
    <w:rsid w:val="001329F5"/>
    <w:rsid w:val="00134426"/>
    <w:rsid w:val="00135518"/>
    <w:rsid w:val="00135798"/>
    <w:rsid w:val="00135C91"/>
    <w:rsid w:val="001400BD"/>
    <w:rsid w:val="00143390"/>
    <w:rsid w:val="001446EB"/>
    <w:rsid w:val="00150590"/>
    <w:rsid w:val="00152007"/>
    <w:rsid w:val="00155527"/>
    <w:rsid w:val="00155EBC"/>
    <w:rsid w:val="00156202"/>
    <w:rsid w:val="0015650B"/>
    <w:rsid w:val="00156EAC"/>
    <w:rsid w:val="00161685"/>
    <w:rsid w:val="00161EF4"/>
    <w:rsid w:val="00163067"/>
    <w:rsid w:val="00163E49"/>
    <w:rsid w:val="0016501A"/>
    <w:rsid w:val="00167820"/>
    <w:rsid w:val="00175F04"/>
    <w:rsid w:val="00176006"/>
    <w:rsid w:val="001801BE"/>
    <w:rsid w:val="00180B53"/>
    <w:rsid w:val="00181381"/>
    <w:rsid w:val="00181576"/>
    <w:rsid w:val="00185781"/>
    <w:rsid w:val="001900DE"/>
    <w:rsid w:val="00192BA0"/>
    <w:rsid w:val="00193225"/>
    <w:rsid w:val="00195EF5"/>
    <w:rsid w:val="001A10CE"/>
    <w:rsid w:val="001A63E0"/>
    <w:rsid w:val="001B18DE"/>
    <w:rsid w:val="001B1A13"/>
    <w:rsid w:val="001B1AE9"/>
    <w:rsid w:val="001B29A9"/>
    <w:rsid w:val="001B2C58"/>
    <w:rsid w:val="001B41BF"/>
    <w:rsid w:val="001B5473"/>
    <w:rsid w:val="001B6B80"/>
    <w:rsid w:val="001B75A5"/>
    <w:rsid w:val="001C148F"/>
    <w:rsid w:val="001C1BBE"/>
    <w:rsid w:val="001C1F35"/>
    <w:rsid w:val="001C25CD"/>
    <w:rsid w:val="001C2B35"/>
    <w:rsid w:val="001D0259"/>
    <w:rsid w:val="001D2671"/>
    <w:rsid w:val="001D4E10"/>
    <w:rsid w:val="001E5BEB"/>
    <w:rsid w:val="001E67CB"/>
    <w:rsid w:val="001E6E46"/>
    <w:rsid w:val="001F0B5E"/>
    <w:rsid w:val="001F458E"/>
    <w:rsid w:val="001F556F"/>
    <w:rsid w:val="001F583B"/>
    <w:rsid w:val="001F5ED4"/>
    <w:rsid w:val="001F61A2"/>
    <w:rsid w:val="001F671F"/>
    <w:rsid w:val="002003C0"/>
    <w:rsid w:val="00201615"/>
    <w:rsid w:val="002052DE"/>
    <w:rsid w:val="00206751"/>
    <w:rsid w:val="00206B61"/>
    <w:rsid w:val="00210BF4"/>
    <w:rsid w:val="002130A8"/>
    <w:rsid w:val="002132DD"/>
    <w:rsid w:val="00213E89"/>
    <w:rsid w:val="00214B25"/>
    <w:rsid w:val="00224142"/>
    <w:rsid w:val="0022414D"/>
    <w:rsid w:val="0022556B"/>
    <w:rsid w:val="00225687"/>
    <w:rsid w:val="00226396"/>
    <w:rsid w:val="00227A21"/>
    <w:rsid w:val="00227A48"/>
    <w:rsid w:val="00231EEE"/>
    <w:rsid w:val="00233517"/>
    <w:rsid w:val="002449B6"/>
    <w:rsid w:val="002517BD"/>
    <w:rsid w:val="00251D26"/>
    <w:rsid w:val="00254365"/>
    <w:rsid w:val="00254EB3"/>
    <w:rsid w:val="0026451A"/>
    <w:rsid w:val="00265C8C"/>
    <w:rsid w:val="00270C7F"/>
    <w:rsid w:val="00270F6D"/>
    <w:rsid w:val="00271E4E"/>
    <w:rsid w:val="002725DF"/>
    <w:rsid w:val="00273F82"/>
    <w:rsid w:val="00276068"/>
    <w:rsid w:val="00276B1D"/>
    <w:rsid w:val="00280BCD"/>
    <w:rsid w:val="00281490"/>
    <w:rsid w:val="002818DF"/>
    <w:rsid w:val="00281DE7"/>
    <w:rsid w:val="0028779E"/>
    <w:rsid w:val="0028791B"/>
    <w:rsid w:val="00290E0C"/>
    <w:rsid w:val="00292BC8"/>
    <w:rsid w:val="00297242"/>
    <w:rsid w:val="002A10DB"/>
    <w:rsid w:val="002A179F"/>
    <w:rsid w:val="002A231B"/>
    <w:rsid w:val="002A6ADE"/>
    <w:rsid w:val="002A6F00"/>
    <w:rsid w:val="002B031D"/>
    <w:rsid w:val="002B0B9A"/>
    <w:rsid w:val="002B6130"/>
    <w:rsid w:val="002B6666"/>
    <w:rsid w:val="002B7E1F"/>
    <w:rsid w:val="002C0124"/>
    <w:rsid w:val="002C6237"/>
    <w:rsid w:val="002C69DB"/>
    <w:rsid w:val="002C77A0"/>
    <w:rsid w:val="002D1825"/>
    <w:rsid w:val="002D2F17"/>
    <w:rsid w:val="002D5496"/>
    <w:rsid w:val="002E1EA0"/>
    <w:rsid w:val="002E35EA"/>
    <w:rsid w:val="002E632D"/>
    <w:rsid w:val="002E7C17"/>
    <w:rsid w:val="002F0F07"/>
    <w:rsid w:val="002F12AA"/>
    <w:rsid w:val="002F1C46"/>
    <w:rsid w:val="002F4028"/>
    <w:rsid w:val="002F4F31"/>
    <w:rsid w:val="002F5762"/>
    <w:rsid w:val="00302E31"/>
    <w:rsid w:val="00303DF5"/>
    <w:rsid w:val="00305A55"/>
    <w:rsid w:val="0030663A"/>
    <w:rsid w:val="003119D0"/>
    <w:rsid w:val="003152BF"/>
    <w:rsid w:val="00315929"/>
    <w:rsid w:val="00321A02"/>
    <w:rsid w:val="0032253B"/>
    <w:rsid w:val="00326F7A"/>
    <w:rsid w:val="003277FC"/>
    <w:rsid w:val="00333583"/>
    <w:rsid w:val="003354A3"/>
    <w:rsid w:val="003420E6"/>
    <w:rsid w:val="00350614"/>
    <w:rsid w:val="00350C53"/>
    <w:rsid w:val="003521F1"/>
    <w:rsid w:val="0035632E"/>
    <w:rsid w:val="003614EA"/>
    <w:rsid w:val="00364040"/>
    <w:rsid w:val="00365C89"/>
    <w:rsid w:val="003670AB"/>
    <w:rsid w:val="00370B74"/>
    <w:rsid w:val="00371F00"/>
    <w:rsid w:val="00377030"/>
    <w:rsid w:val="00380C08"/>
    <w:rsid w:val="00381BDD"/>
    <w:rsid w:val="00384BE9"/>
    <w:rsid w:val="003950D3"/>
    <w:rsid w:val="00396CC6"/>
    <w:rsid w:val="003A1C3C"/>
    <w:rsid w:val="003B1C15"/>
    <w:rsid w:val="003B6A78"/>
    <w:rsid w:val="003C0F8D"/>
    <w:rsid w:val="003C2B6C"/>
    <w:rsid w:val="003C2EF3"/>
    <w:rsid w:val="003C6054"/>
    <w:rsid w:val="003C6635"/>
    <w:rsid w:val="003C73AE"/>
    <w:rsid w:val="003D1A6F"/>
    <w:rsid w:val="003E00E4"/>
    <w:rsid w:val="003E2D31"/>
    <w:rsid w:val="003E4B16"/>
    <w:rsid w:val="003E65D1"/>
    <w:rsid w:val="003F4132"/>
    <w:rsid w:val="003F755E"/>
    <w:rsid w:val="00401073"/>
    <w:rsid w:val="0040172F"/>
    <w:rsid w:val="004036E5"/>
    <w:rsid w:val="00403F6B"/>
    <w:rsid w:val="00404081"/>
    <w:rsid w:val="0040514A"/>
    <w:rsid w:val="00410E07"/>
    <w:rsid w:val="00411B8E"/>
    <w:rsid w:val="00413088"/>
    <w:rsid w:val="00414D3F"/>
    <w:rsid w:val="00417DB9"/>
    <w:rsid w:val="00421400"/>
    <w:rsid w:val="00422008"/>
    <w:rsid w:val="00422FA1"/>
    <w:rsid w:val="00430AB5"/>
    <w:rsid w:val="00430DA9"/>
    <w:rsid w:val="00431966"/>
    <w:rsid w:val="00434ED9"/>
    <w:rsid w:val="00435551"/>
    <w:rsid w:val="00440946"/>
    <w:rsid w:val="0044121F"/>
    <w:rsid w:val="0044503A"/>
    <w:rsid w:val="00446146"/>
    <w:rsid w:val="0045082F"/>
    <w:rsid w:val="0045319A"/>
    <w:rsid w:val="004610DA"/>
    <w:rsid w:val="00461D60"/>
    <w:rsid w:val="0046332F"/>
    <w:rsid w:val="00463748"/>
    <w:rsid w:val="004640CC"/>
    <w:rsid w:val="00467400"/>
    <w:rsid w:val="004756B8"/>
    <w:rsid w:val="00475BCA"/>
    <w:rsid w:val="0047601A"/>
    <w:rsid w:val="004862A6"/>
    <w:rsid w:val="00495C92"/>
    <w:rsid w:val="00496123"/>
    <w:rsid w:val="004A040B"/>
    <w:rsid w:val="004A0A82"/>
    <w:rsid w:val="004A1229"/>
    <w:rsid w:val="004A5506"/>
    <w:rsid w:val="004A63FC"/>
    <w:rsid w:val="004A6F6A"/>
    <w:rsid w:val="004B0F2E"/>
    <w:rsid w:val="004B4E8E"/>
    <w:rsid w:val="004B593E"/>
    <w:rsid w:val="004B79E8"/>
    <w:rsid w:val="004C2AA4"/>
    <w:rsid w:val="004C5C10"/>
    <w:rsid w:val="004C6E7F"/>
    <w:rsid w:val="004D5308"/>
    <w:rsid w:val="004E0FBC"/>
    <w:rsid w:val="004E0FDC"/>
    <w:rsid w:val="004E13AD"/>
    <w:rsid w:val="004E6A16"/>
    <w:rsid w:val="004E6EA7"/>
    <w:rsid w:val="004F3C8B"/>
    <w:rsid w:val="004F3D84"/>
    <w:rsid w:val="004F6DF4"/>
    <w:rsid w:val="00502A21"/>
    <w:rsid w:val="0050346B"/>
    <w:rsid w:val="00505ABD"/>
    <w:rsid w:val="005106CC"/>
    <w:rsid w:val="0051508C"/>
    <w:rsid w:val="00516C93"/>
    <w:rsid w:val="005172CF"/>
    <w:rsid w:val="00524BC8"/>
    <w:rsid w:val="005255F9"/>
    <w:rsid w:val="00526E73"/>
    <w:rsid w:val="00534748"/>
    <w:rsid w:val="005354E7"/>
    <w:rsid w:val="00541DE1"/>
    <w:rsid w:val="005431AE"/>
    <w:rsid w:val="005431B2"/>
    <w:rsid w:val="005434D9"/>
    <w:rsid w:val="0054394C"/>
    <w:rsid w:val="005460EE"/>
    <w:rsid w:val="00551433"/>
    <w:rsid w:val="00552722"/>
    <w:rsid w:val="0055306E"/>
    <w:rsid w:val="00555CAB"/>
    <w:rsid w:val="005617A6"/>
    <w:rsid w:val="005677BC"/>
    <w:rsid w:val="005723C7"/>
    <w:rsid w:val="00573D93"/>
    <w:rsid w:val="00576B02"/>
    <w:rsid w:val="00580E3D"/>
    <w:rsid w:val="0058298A"/>
    <w:rsid w:val="00585D5F"/>
    <w:rsid w:val="00592602"/>
    <w:rsid w:val="00594BB5"/>
    <w:rsid w:val="005A016E"/>
    <w:rsid w:val="005A302A"/>
    <w:rsid w:val="005A51EE"/>
    <w:rsid w:val="005A7CD2"/>
    <w:rsid w:val="005B0668"/>
    <w:rsid w:val="005B557B"/>
    <w:rsid w:val="005C5F55"/>
    <w:rsid w:val="005D186A"/>
    <w:rsid w:val="005D1CD7"/>
    <w:rsid w:val="005D42C5"/>
    <w:rsid w:val="005D69D2"/>
    <w:rsid w:val="005E2306"/>
    <w:rsid w:val="005E31C8"/>
    <w:rsid w:val="005E4633"/>
    <w:rsid w:val="005E7091"/>
    <w:rsid w:val="005E74E6"/>
    <w:rsid w:val="005F23EE"/>
    <w:rsid w:val="005F3EF0"/>
    <w:rsid w:val="00601183"/>
    <w:rsid w:val="00603E66"/>
    <w:rsid w:val="0060786F"/>
    <w:rsid w:val="00607DB6"/>
    <w:rsid w:val="0061005D"/>
    <w:rsid w:val="00610270"/>
    <w:rsid w:val="0061185B"/>
    <w:rsid w:val="0061252D"/>
    <w:rsid w:val="00613306"/>
    <w:rsid w:val="0062010D"/>
    <w:rsid w:val="00622B4A"/>
    <w:rsid w:val="0062390C"/>
    <w:rsid w:val="00623F27"/>
    <w:rsid w:val="0063008D"/>
    <w:rsid w:val="006307B0"/>
    <w:rsid w:val="006335C6"/>
    <w:rsid w:val="00636276"/>
    <w:rsid w:val="00647067"/>
    <w:rsid w:val="00647869"/>
    <w:rsid w:val="0065068F"/>
    <w:rsid w:val="00652A6B"/>
    <w:rsid w:val="00653F43"/>
    <w:rsid w:val="00653FE0"/>
    <w:rsid w:val="00654213"/>
    <w:rsid w:val="00654589"/>
    <w:rsid w:val="0065479F"/>
    <w:rsid w:val="006562EB"/>
    <w:rsid w:val="00657B3B"/>
    <w:rsid w:val="00662C1B"/>
    <w:rsid w:val="0066664F"/>
    <w:rsid w:val="00667A08"/>
    <w:rsid w:val="00672404"/>
    <w:rsid w:val="006739B2"/>
    <w:rsid w:val="00673C54"/>
    <w:rsid w:val="006815C7"/>
    <w:rsid w:val="006821EA"/>
    <w:rsid w:val="00683BAE"/>
    <w:rsid w:val="006843D6"/>
    <w:rsid w:val="00685AA5"/>
    <w:rsid w:val="006876AB"/>
    <w:rsid w:val="006903AA"/>
    <w:rsid w:val="00694078"/>
    <w:rsid w:val="00695533"/>
    <w:rsid w:val="00695EEC"/>
    <w:rsid w:val="00695FE3"/>
    <w:rsid w:val="00696EF9"/>
    <w:rsid w:val="006A02F3"/>
    <w:rsid w:val="006A0B82"/>
    <w:rsid w:val="006A49EB"/>
    <w:rsid w:val="006A5149"/>
    <w:rsid w:val="006A64AF"/>
    <w:rsid w:val="006B30F6"/>
    <w:rsid w:val="006B6403"/>
    <w:rsid w:val="006B7371"/>
    <w:rsid w:val="006C36B3"/>
    <w:rsid w:val="006C42E7"/>
    <w:rsid w:val="006C5470"/>
    <w:rsid w:val="006C5BA3"/>
    <w:rsid w:val="006C6959"/>
    <w:rsid w:val="006D69B1"/>
    <w:rsid w:val="006E04FC"/>
    <w:rsid w:val="006E7251"/>
    <w:rsid w:val="006F2407"/>
    <w:rsid w:val="006F3F0F"/>
    <w:rsid w:val="006F45DC"/>
    <w:rsid w:val="006F632A"/>
    <w:rsid w:val="006F7E6B"/>
    <w:rsid w:val="00700478"/>
    <w:rsid w:val="00700DBB"/>
    <w:rsid w:val="00701EFC"/>
    <w:rsid w:val="00704220"/>
    <w:rsid w:val="00711602"/>
    <w:rsid w:val="007123D8"/>
    <w:rsid w:val="007145F1"/>
    <w:rsid w:val="0071561D"/>
    <w:rsid w:val="00717438"/>
    <w:rsid w:val="007230C7"/>
    <w:rsid w:val="007251A7"/>
    <w:rsid w:val="00726371"/>
    <w:rsid w:val="00732374"/>
    <w:rsid w:val="00735380"/>
    <w:rsid w:val="00736A76"/>
    <w:rsid w:val="00736FF3"/>
    <w:rsid w:val="007420D7"/>
    <w:rsid w:val="0074418E"/>
    <w:rsid w:val="00745071"/>
    <w:rsid w:val="00753A64"/>
    <w:rsid w:val="00754F8C"/>
    <w:rsid w:val="00757878"/>
    <w:rsid w:val="00760DCB"/>
    <w:rsid w:val="0076143B"/>
    <w:rsid w:val="00761A01"/>
    <w:rsid w:val="00765D7D"/>
    <w:rsid w:val="00767A2D"/>
    <w:rsid w:val="00773F52"/>
    <w:rsid w:val="00776DF2"/>
    <w:rsid w:val="00781E70"/>
    <w:rsid w:val="00792383"/>
    <w:rsid w:val="0079404F"/>
    <w:rsid w:val="007A0C28"/>
    <w:rsid w:val="007A21E2"/>
    <w:rsid w:val="007A37AC"/>
    <w:rsid w:val="007A37BF"/>
    <w:rsid w:val="007A521B"/>
    <w:rsid w:val="007A5AE2"/>
    <w:rsid w:val="007A6993"/>
    <w:rsid w:val="007A7931"/>
    <w:rsid w:val="007B1AE7"/>
    <w:rsid w:val="007B2CFB"/>
    <w:rsid w:val="007B48A0"/>
    <w:rsid w:val="007B5F7D"/>
    <w:rsid w:val="007C0789"/>
    <w:rsid w:val="007C46E6"/>
    <w:rsid w:val="007C5FDF"/>
    <w:rsid w:val="007D23FA"/>
    <w:rsid w:val="007D2C9B"/>
    <w:rsid w:val="007D2EBF"/>
    <w:rsid w:val="007D5DA5"/>
    <w:rsid w:val="007D68C2"/>
    <w:rsid w:val="007E024B"/>
    <w:rsid w:val="007E0D1F"/>
    <w:rsid w:val="007E299C"/>
    <w:rsid w:val="007E3487"/>
    <w:rsid w:val="007E6B3E"/>
    <w:rsid w:val="007E7ABF"/>
    <w:rsid w:val="008024B5"/>
    <w:rsid w:val="0080262C"/>
    <w:rsid w:val="00803FDC"/>
    <w:rsid w:val="00812D37"/>
    <w:rsid w:val="008141AC"/>
    <w:rsid w:val="00815F49"/>
    <w:rsid w:val="00815F91"/>
    <w:rsid w:val="008200EA"/>
    <w:rsid w:val="008242C0"/>
    <w:rsid w:val="00836A7F"/>
    <w:rsid w:val="00840D7C"/>
    <w:rsid w:val="00840F23"/>
    <w:rsid w:val="008422B0"/>
    <w:rsid w:val="00842AFD"/>
    <w:rsid w:val="00843995"/>
    <w:rsid w:val="00846269"/>
    <w:rsid w:val="00850022"/>
    <w:rsid w:val="008553FB"/>
    <w:rsid w:val="00856CA4"/>
    <w:rsid w:val="00860FF0"/>
    <w:rsid w:val="00861962"/>
    <w:rsid w:val="008736C6"/>
    <w:rsid w:val="00875ED4"/>
    <w:rsid w:val="008819A7"/>
    <w:rsid w:val="008862AC"/>
    <w:rsid w:val="00887949"/>
    <w:rsid w:val="008934F8"/>
    <w:rsid w:val="008962E0"/>
    <w:rsid w:val="008A0596"/>
    <w:rsid w:val="008A34A8"/>
    <w:rsid w:val="008A6A1B"/>
    <w:rsid w:val="008A6CB1"/>
    <w:rsid w:val="008B0A08"/>
    <w:rsid w:val="008B3E64"/>
    <w:rsid w:val="008B69ED"/>
    <w:rsid w:val="008C17EB"/>
    <w:rsid w:val="008C60B0"/>
    <w:rsid w:val="008D0C0F"/>
    <w:rsid w:val="008D1803"/>
    <w:rsid w:val="008D226C"/>
    <w:rsid w:val="008D3557"/>
    <w:rsid w:val="008E74E0"/>
    <w:rsid w:val="008E7E10"/>
    <w:rsid w:val="008F24A6"/>
    <w:rsid w:val="009063E9"/>
    <w:rsid w:val="00907976"/>
    <w:rsid w:val="00913B42"/>
    <w:rsid w:val="009152BD"/>
    <w:rsid w:val="00925D63"/>
    <w:rsid w:val="009311A7"/>
    <w:rsid w:val="009317E2"/>
    <w:rsid w:val="00932E3F"/>
    <w:rsid w:val="00933967"/>
    <w:rsid w:val="00933EFF"/>
    <w:rsid w:val="00935303"/>
    <w:rsid w:val="00935BEB"/>
    <w:rsid w:val="00936494"/>
    <w:rsid w:val="00937581"/>
    <w:rsid w:val="00942751"/>
    <w:rsid w:val="00960B3F"/>
    <w:rsid w:val="00960B86"/>
    <w:rsid w:val="00961F7A"/>
    <w:rsid w:val="00962205"/>
    <w:rsid w:val="00962727"/>
    <w:rsid w:val="00966D07"/>
    <w:rsid w:val="00967AB9"/>
    <w:rsid w:val="00985B22"/>
    <w:rsid w:val="00987809"/>
    <w:rsid w:val="0099052C"/>
    <w:rsid w:val="009A0DC1"/>
    <w:rsid w:val="009B009E"/>
    <w:rsid w:val="009B3127"/>
    <w:rsid w:val="009B7825"/>
    <w:rsid w:val="009C112E"/>
    <w:rsid w:val="009C2FA0"/>
    <w:rsid w:val="009C43E0"/>
    <w:rsid w:val="009C507E"/>
    <w:rsid w:val="009C5F13"/>
    <w:rsid w:val="009C6C17"/>
    <w:rsid w:val="009C754E"/>
    <w:rsid w:val="009D186F"/>
    <w:rsid w:val="009D191C"/>
    <w:rsid w:val="009D37CA"/>
    <w:rsid w:val="009D3FB2"/>
    <w:rsid w:val="009D4444"/>
    <w:rsid w:val="009D654C"/>
    <w:rsid w:val="009E0A7B"/>
    <w:rsid w:val="009E1150"/>
    <w:rsid w:val="009E1856"/>
    <w:rsid w:val="009E231C"/>
    <w:rsid w:val="009E385F"/>
    <w:rsid w:val="009F14E6"/>
    <w:rsid w:val="009F43E2"/>
    <w:rsid w:val="00A01615"/>
    <w:rsid w:val="00A0194D"/>
    <w:rsid w:val="00A063BC"/>
    <w:rsid w:val="00A06B56"/>
    <w:rsid w:val="00A071E3"/>
    <w:rsid w:val="00A1114B"/>
    <w:rsid w:val="00A117E9"/>
    <w:rsid w:val="00A11C6F"/>
    <w:rsid w:val="00A11C8F"/>
    <w:rsid w:val="00A1276A"/>
    <w:rsid w:val="00A233B8"/>
    <w:rsid w:val="00A302FE"/>
    <w:rsid w:val="00A35ECD"/>
    <w:rsid w:val="00A41322"/>
    <w:rsid w:val="00A514E4"/>
    <w:rsid w:val="00A53717"/>
    <w:rsid w:val="00A55EB8"/>
    <w:rsid w:val="00A62F5F"/>
    <w:rsid w:val="00A636FB"/>
    <w:rsid w:val="00A661D9"/>
    <w:rsid w:val="00A66F6F"/>
    <w:rsid w:val="00A7035D"/>
    <w:rsid w:val="00A7226F"/>
    <w:rsid w:val="00A7317C"/>
    <w:rsid w:val="00A73CE4"/>
    <w:rsid w:val="00A7473D"/>
    <w:rsid w:val="00A76517"/>
    <w:rsid w:val="00A7689E"/>
    <w:rsid w:val="00A768C6"/>
    <w:rsid w:val="00A77501"/>
    <w:rsid w:val="00A77FA8"/>
    <w:rsid w:val="00A81AD7"/>
    <w:rsid w:val="00A834F1"/>
    <w:rsid w:val="00A83598"/>
    <w:rsid w:val="00A83D1E"/>
    <w:rsid w:val="00A83FB8"/>
    <w:rsid w:val="00A84D5F"/>
    <w:rsid w:val="00A86487"/>
    <w:rsid w:val="00A93492"/>
    <w:rsid w:val="00A961F5"/>
    <w:rsid w:val="00AA07D7"/>
    <w:rsid w:val="00AA0EE7"/>
    <w:rsid w:val="00AA1680"/>
    <w:rsid w:val="00AA2357"/>
    <w:rsid w:val="00AA6C8D"/>
    <w:rsid w:val="00AA7F4B"/>
    <w:rsid w:val="00AB00E6"/>
    <w:rsid w:val="00AB45D5"/>
    <w:rsid w:val="00AC1393"/>
    <w:rsid w:val="00AC6E5E"/>
    <w:rsid w:val="00AC716F"/>
    <w:rsid w:val="00AC7A73"/>
    <w:rsid w:val="00AD0122"/>
    <w:rsid w:val="00AD24F9"/>
    <w:rsid w:val="00AD4D11"/>
    <w:rsid w:val="00AD53EF"/>
    <w:rsid w:val="00AD6B74"/>
    <w:rsid w:val="00AE06ED"/>
    <w:rsid w:val="00AE0995"/>
    <w:rsid w:val="00AE21B1"/>
    <w:rsid w:val="00AE4930"/>
    <w:rsid w:val="00AE670D"/>
    <w:rsid w:val="00AF0585"/>
    <w:rsid w:val="00AF2E6F"/>
    <w:rsid w:val="00AF5F0D"/>
    <w:rsid w:val="00B05D18"/>
    <w:rsid w:val="00B07A01"/>
    <w:rsid w:val="00B10FAB"/>
    <w:rsid w:val="00B11961"/>
    <w:rsid w:val="00B11EA9"/>
    <w:rsid w:val="00B11F21"/>
    <w:rsid w:val="00B170D0"/>
    <w:rsid w:val="00B20575"/>
    <w:rsid w:val="00B20A92"/>
    <w:rsid w:val="00B21765"/>
    <w:rsid w:val="00B26A51"/>
    <w:rsid w:val="00B30A17"/>
    <w:rsid w:val="00B3150F"/>
    <w:rsid w:val="00B34C70"/>
    <w:rsid w:val="00B3763A"/>
    <w:rsid w:val="00B40BCF"/>
    <w:rsid w:val="00B40C70"/>
    <w:rsid w:val="00B40F93"/>
    <w:rsid w:val="00B41813"/>
    <w:rsid w:val="00B459FE"/>
    <w:rsid w:val="00B549E1"/>
    <w:rsid w:val="00B55800"/>
    <w:rsid w:val="00B55BAE"/>
    <w:rsid w:val="00B60CE7"/>
    <w:rsid w:val="00B63B84"/>
    <w:rsid w:val="00B66269"/>
    <w:rsid w:val="00B664F9"/>
    <w:rsid w:val="00B757B1"/>
    <w:rsid w:val="00B7651E"/>
    <w:rsid w:val="00B77127"/>
    <w:rsid w:val="00B775DB"/>
    <w:rsid w:val="00B868AA"/>
    <w:rsid w:val="00B90602"/>
    <w:rsid w:val="00B90A8F"/>
    <w:rsid w:val="00B9446F"/>
    <w:rsid w:val="00B952D6"/>
    <w:rsid w:val="00B969DA"/>
    <w:rsid w:val="00BA1503"/>
    <w:rsid w:val="00BA1B50"/>
    <w:rsid w:val="00BA24EF"/>
    <w:rsid w:val="00BA4D4D"/>
    <w:rsid w:val="00BB049A"/>
    <w:rsid w:val="00BB0F3F"/>
    <w:rsid w:val="00BB4599"/>
    <w:rsid w:val="00BC0317"/>
    <w:rsid w:val="00BC0493"/>
    <w:rsid w:val="00BC5201"/>
    <w:rsid w:val="00BD1AD9"/>
    <w:rsid w:val="00BD20AB"/>
    <w:rsid w:val="00BD2CFB"/>
    <w:rsid w:val="00BD3C95"/>
    <w:rsid w:val="00BD69A2"/>
    <w:rsid w:val="00BE25FD"/>
    <w:rsid w:val="00BF0727"/>
    <w:rsid w:val="00BF6C77"/>
    <w:rsid w:val="00BF7CD3"/>
    <w:rsid w:val="00C00C8D"/>
    <w:rsid w:val="00C04D93"/>
    <w:rsid w:val="00C05624"/>
    <w:rsid w:val="00C069CA"/>
    <w:rsid w:val="00C11193"/>
    <w:rsid w:val="00C1191A"/>
    <w:rsid w:val="00C11ED0"/>
    <w:rsid w:val="00C13136"/>
    <w:rsid w:val="00C13D11"/>
    <w:rsid w:val="00C1565C"/>
    <w:rsid w:val="00C16AB2"/>
    <w:rsid w:val="00C208A6"/>
    <w:rsid w:val="00C21649"/>
    <w:rsid w:val="00C21D90"/>
    <w:rsid w:val="00C21E13"/>
    <w:rsid w:val="00C22797"/>
    <w:rsid w:val="00C25F91"/>
    <w:rsid w:val="00C27142"/>
    <w:rsid w:val="00C310A7"/>
    <w:rsid w:val="00C334B9"/>
    <w:rsid w:val="00C3499D"/>
    <w:rsid w:val="00C4623A"/>
    <w:rsid w:val="00C46BCD"/>
    <w:rsid w:val="00C51F1A"/>
    <w:rsid w:val="00C56D84"/>
    <w:rsid w:val="00C66797"/>
    <w:rsid w:val="00C73757"/>
    <w:rsid w:val="00C77A34"/>
    <w:rsid w:val="00C77B35"/>
    <w:rsid w:val="00C814F4"/>
    <w:rsid w:val="00C82D96"/>
    <w:rsid w:val="00C86B3F"/>
    <w:rsid w:val="00C87103"/>
    <w:rsid w:val="00C91E78"/>
    <w:rsid w:val="00C926C4"/>
    <w:rsid w:val="00C96281"/>
    <w:rsid w:val="00CA12A4"/>
    <w:rsid w:val="00CA3905"/>
    <w:rsid w:val="00CB4AE9"/>
    <w:rsid w:val="00CB4B9D"/>
    <w:rsid w:val="00CB6630"/>
    <w:rsid w:val="00CC2D10"/>
    <w:rsid w:val="00CC63A2"/>
    <w:rsid w:val="00CD02AA"/>
    <w:rsid w:val="00CD1A5A"/>
    <w:rsid w:val="00CD35E1"/>
    <w:rsid w:val="00CD5857"/>
    <w:rsid w:val="00CD5EB4"/>
    <w:rsid w:val="00CD6D7A"/>
    <w:rsid w:val="00CE11C2"/>
    <w:rsid w:val="00CE473F"/>
    <w:rsid w:val="00CF7E8A"/>
    <w:rsid w:val="00D02E1B"/>
    <w:rsid w:val="00D04C59"/>
    <w:rsid w:val="00D053FB"/>
    <w:rsid w:val="00D0588A"/>
    <w:rsid w:val="00D058EE"/>
    <w:rsid w:val="00D06613"/>
    <w:rsid w:val="00D072AF"/>
    <w:rsid w:val="00D111FA"/>
    <w:rsid w:val="00D17858"/>
    <w:rsid w:val="00D22FA4"/>
    <w:rsid w:val="00D3719D"/>
    <w:rsid w:val="00D3744F"/>
    <w:rsid w:val="00D40C1E"/>
    <w:rsid w:val="00D41348"/>
    <w:rsid w:val="00D431D9"/>
    <w:rsid w:val="00D47878"/>
    <w:rsid w:val="00D56D8A"/>
    <w:rsid w:val="00D57434"/>
    <w:rsid w:val="00D57C41"/>
    <w:rsid w:val="00D6053C"/>
    <w:rsid w:val="00D61DB1"/>
    <w:rsid w:val="00D67D83"/>
    <w:rsid w:val="00D746B8"/>
    <w:rsid w:val="00D747F1"/>
    <w:rsid w:val="00D748EC"/>
    <w:rsid w:val="00D74CE7"/>
    <w:rsid w:val="00D77B58"/>
    <w:rsid w:val="00D810A1"/>
    <w:rsid w:val="00D82352"/>
    <w:rsid w:val="00D90A85"/>
    <w:rsid w:val="00D91239"/>
    <w:rsid w:val="00D930B6"/>
    <w:rsid w:val="00D94737"/>
    <w:rsid w:val="00DA0432"/>
    <w:rsid w:val="00DB0D51"/>
    <w:rsid w:val="00DB155C"/>
    <w:rsid w:val="00DB350B"/>
    <w:rsid w:val="00DB644D"/>
    <w:rsid w:val="00DC1501"/>
    <w:rsid w:val="00DC5D60"/>
    <w:rsid w:val="00DC71B5"/>
    <w:rsid w:val="00DD01BB"/>
    <w:rsid w:val="00DD1E14"/>
    <w:rsid w:val="00DD384E"/>
    <w:rsid w:val="00DD4D80"/>
    <w:rsid w:val="00DD5E15"/>
    <w:rsid w:val="00DD60CB"/>
    <w:rsid w:val="00DD7C39"/>
    <w:rsid w:val="00DE0CF5"/>
    <w:rsid w:val="00DE174F"/>
    <w:rsid w:val="00DE638C"/>
    <w:rsid w:val="00DF0171"/>
    <w:rsid w:val="00DF22E0"/>
    <w:rsid w:val="00DF7363"/>
    <w:rsid w:val="00E06441"/>
    <w:rsid w:val="00E073A1"/>
    <w:rsid w:val="00E10D20"/>
    <w:rsid w:val="00E14A9B"/>
    <w:rsid w:val="00E17570"/>
    <w:rsid w:val="00E23522"/>
    <w:rsid w:val="00E257D6"/>
    <w:rsid w:val="00E2619B"/>
    <w:rsid w:val="00E26EBB"/>
    <w:rsid w:val="00E30B0F"/>
    <w:rsid w:val="00E32423"/>
    <w:rsid w:val="00E40C17"/>
    <w:rsid w:val="00E42722"/>
    <w:rsid w:val="00E427AF"/>
    <w:rsid w:val="00E42B9E"/>
    <w:rsid w:val="00E43FF3"/>
    <w:rsid w:val="00E4444B"/>
    <w:rsid w:val="00E446A7"/>
    <w:rsid w:val="00E47302"/>
    <w:rsid w:val="00E50EB5"/>
    <w:rsid w:val="00E516C2"/>
    <w:rsid w:val="00E543C1"/>
    <w:rsid w:val="00E54992"/>
    <w:rsid w:val="00E61717"/>
    <w:rsid w:val="00E628CF"/>
    <w:rsid w:val="00E62C12"/>
    <w:rsid w:val="00E63843"/>
    <w:rsid w:val="00E65234"/>
    <w:rsid w:val="00E66AC3"/>
    <w:rsid w:val="00E71C5D"/>
    <w:rsid w:val="00E72163"/>
    <w:rsid w:val="00E830E5"/>
    <w:rsid w:val="00E90BC1"/>
    <w:rsid w:val="00E91701"/>
    <w:rsid w:val="00E9268F"/>
    <w:rsid w:val="00E95C1E"/>
    <w:rsid w:val="00E9660A"/>
    <w:rsid w:val="00EA132E"/>
    <w:rsid w:val="00EA40F1"/>
    <w:rsid w:val="00EA4429"/>
    <w:rsid w:val="00EA6A46"/>
    <w:rsid w:val="00EB4E43"/>
    <w:rsid w:val="00EC2342"/>
    <w:rsid w:val="00EC37B1"/>
    <w:rsid w:val="00EC4FF1"/>
    <w:rsid w:val="00EC665F"/>
    <w:rsid w:val="00EC6B1C"/>
    <w:rsid w:val="00EC6D23"/>
    <w:rsid w:val="00EC7CDD"/>
    <w:rsid w:val="00ED0CDF"/>
    <w:rsid w:val="00ED1283"/>
    <w:rsid w:val="00ED4D7D"/>
    <w:rsid w:val="00ED65D3"/>
    <w:rsid w:val="00EE307A"/>
    <w:rsid w:val="00EE3686"/>
    <w:rsid w:val="00EE4143"/>
    <w:rsid w:val="00EE4171"/>
    <w:rsid w:val="00EE7EFE"/>
    <w:rsid w:val="00EF136A"/>
    <w:rsid w:val="00EF4AFF"/>
    <w:rsid w:val="00F04F14"/>
    <w:rsid w:val="00F10E15"/>
    <w:rsid w:val="00F1306B"/>
    <w:rsid w:val="00F20490"/>
    <w:rsid w:val="00F20727"/>
    <w:rsid w:val="00F20AC0"/>
    <w:rsid w:val="00F24A62"/>
    <w:rsid w:val="00F25E09"/>
    <w:rsid w:val="00F26379"/>
    <w:rsid w:val="00F30ABC"/>
    <w:rsid w:val="00F313B8"/>
    <w:rsid w:val="00F36139"/>
    <w:rsid w:val="00F407B6"/>
    <w:rsid w:val="00F410B5"/>
    <w:rsid w:val="00F43281"/>
    <w:rsid w:val="00F44A14"/>
    <w:rsid w:val="00F5643E"/>
    <w:rsid w:val="00F61750"/>
    <w:rsid w:val="00F61BAA"/>
    <w:rsid w:val="00F63A8C"/>
    <w:rsid w:val="00F659BD"/>
    <w:rsid w:val="00F66028"/>
    <w:rsid w:val="00F6632E"/>
    <w:rsid w:val="00F75585"/>
    <w:rsid w:val="00F7577D"/>
    <w:rsid w:val="00F75DF9"/>
    <w:rsid w:val="00F81C1D"/>
    <w:rsid w:val="00F83DD0"/>
    <w:rsid w:val="00F83F12"/>
    <w:rsid w:val="00F8576B"/>
    <w:rsid w:val="00F874E4"/>
    <w:rsid w:val="00F905E7"/>
    <w:rsid w:val="00F93B03"/>
    <w:rsid w:val="00F94D1D"/>
    <w:rsid w:val="00F954B6"/>
    <w:rsid w:val="00F95D51"/>
    <w:rsid w:val="00F96075"/>
    <w:rsid w:val="00F9752E"/>
    <w:rsid w:val="00F97B1E"/>
    <w:rsid w:val="00F97C07"/>
    <w:rsid w:val="00FA1A13"/>
    <w:rsid w:val="00FA6E6D"/>
    <w:rsid w:val="00FB085B"/>
    <w:rsid w:val="00FB0D99"/>
    <w:rsid w:val="00FB1BB7"/>
    <w:rsid w:val="00FB2495"/>
    <w:rsid w:val="00FB6D0E"/>
    <w:rsid w:val="00FB754B"/>
    <w:rsid w:val="00FC0470"/>
    <w:rsid w:val="00FE02FB"/>
    <w:rsid w:val="00FE0506"/>
    <w:rsid w:val="00FE13C1"/>
    <w:rsid w:val="00FE7AEF"/>
    <w:rsid w:val="00FE7F3E"/>
    <w:rsid w:val="00FF3456"/>
    <w:rsid w:val="00FF3ED7"/>
    <w:rsid w:val="00FF41BE"/>
    <w:rsid w:val="00FF4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AE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6501A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56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63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D3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3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0F8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AE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16501A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Header">
    <w:name w:val="header"/>
    <w:basedOn w:val="Normal"/>
    <w:rsid w:val="0035632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632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9D37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9D37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0F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IGFILE\office%20files\FORMS\Forms%20-%20General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1</TotalTime>
  <Pages>1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Town of Signal Mountain</Company>
  <LinksUpToDate>false</LinksUpToDate>
  <CharactersWithSpaces>809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</dc:creator>
  <cp:lastModifiedBy>sherry</cp:lastModifiedBy>
  <cp:revision>3</cp:revision>
  <cp:lastPrinted>2016-06-10T18:52:00Z</cp:lastPrinted>
  <dcterms:created xsi:type="dcterms:W3CDTF">2016-06-10T18:55:00Z</dcterms:created>
  <dcterms:modified xsi:type="dcterms:W3CDTF">2016-06-10T19:50:00Z</dcterms:modified>
</cp:coreProperties>
</file>