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124" w:rsidRDefault="002C0124" w:rsidP="002C0124">
      <w:pPr>
        <w:rPr>
          <w:rFonts w:ascii="Times New Roman" w:hAnsi="Times New Roman"/>
          <w:szCs w:val="20"/>
        </w:rPr>
      </w:pPr>
    </w:p>
    <w:p w:rsidR="003C73AE" w:rsidRPr="008775EB" w:rsidRDefault="0055332E" w:rsidP="003C73AE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WORK SESSION</w:t>
      </w:r>
      <w:r w:rsidR="003C73AE" w:rsidRPr="008775EB">
        <w:rPr>
          <w:rFonts w:ascii="Times New Roman" w:hAnsi="Times New Roman"/>
          <w:b/>
          <w:bCs/>
        </w:rPr>
        <w:t xml:space="preserve"> OF SIGNAL MOUNTAIN TOWN COUNCIL,</w:t>
      </w:r>
    </w:p>
    <w:p w:rsidR="003C73AE" w:rsidRPr="008775EB" w:rsidRDefault="00A0183A" w:rsidP="00A0183A">
      <w:pPr>
        <w:jc w:val="center"/>
        <w:rPr>
          <w:rFonts w:ascii="Times New Roman" w:hAnsi="Times New Roman"/>
          <w:b/>
          <w:bCs/>
          <w:u w:val="single"/>
        </w:rPr>
      </w:pPr>
      <w:proofErr w:type="gramStart"/>
      <w:r>
        <w:rPr>
          <w:rFonts w:ascii="Times New Roman" w:hAnsi="Times New Roman"/>
          <w:b/>
          <w:bCs/>
        </w:rPr>
        <w:t>FRIDAY</w:t>
      </w:r>
      <w:r w:rsidR="003C73AE" w:rsidRPr="008775EB">
        <w:rPr>
          <w:rFonts w:ascii="Times New Roman" w:hAnsi="Times New Roman"/>
          <w:b/>
          <w:bCs/>
        </w:rPr>
        <w:t xml:space="preserve">, </w:t>
      </w:r>
      <w:r w:rsidR="0055332E">
        <w:rPr>
          <w:rFonts w:ascii="Times New Roman" w:hAnsi="Times New Roman"/>
          <w:b/>
          <w:bCs/>
        </w:rPr>
        <w:t xml:space="preserve">DECEMBER </w:t>
      </w:r>
      <w:r>
        <w:rPr>
          <w:rFonts w:ascii="Times New Roman" w:hAnsi="Times New Roman"/>
          <w:b/>
          <w:bCs/>
        </w:rPr>
        <w:t>04</w:t>
      </w:r>
      <w:r w:rsidR="003C73AE">
        <w:rPr>
          <w:rFonts w:ascii="Times New Roman" w:hAnsi="Times New Roman"/>
          <w:b/>
          <w:bCs/>
        </w:rPr>
        <w:t>, 2015</w:t>
      </w:r>
      <w:r w:rsidR="003C73AE" w:rsidRPr="008775EB">
        <w:rPr>
          <w:rFonts w:ascii="Times New Roman" w:hAnsi="Times New Roman"/>
          <w:b/>
          <w:bCs/>
        </w:rPr>
        <w:t xml:space="preserve"> TOWN HALL, </w:t>
      </w:r>
      <w:r>
        <w:rPr>
          <w:rFonts w:ascii="Times New Roman" w:hAnsi="Times New Roman"/>
          <w:b/>
          <w:bCs/>
        </w:rPr>
        <w:t>AT 12:30 p.m</w:t>
      </w:r>
      <w:r w:rsidR="00910708">
        <w:rPr>
          <w:rFonts w:ascii="Times New Roman" w:hAnsi="Times New Roman"/>
          <w:b/>
          <w:bCs/>
        </w:rPr>
        <w:t>.</w:t>
      </w:r>
      <w:proofErr w:type="gramEnd"/>
    </w:p>
    <w:p w:rsidR="003C73AE" w:rsidRDefault="003C73AE" w:rsidP="003C73AE">
      <w:pPr>
        <w:keepNext/>
        <w:jc w:val="center"/>
        <w:outlineLvl w:val="0"/>
        <w:rPr>
          <w:rFonts w:ascii="Times New Roman" w:hAnsi="Times New Roman"/>
          <w:b/>
          <w:bCs/>
          <w:u w:val="single"/>
        </w:rPr>
      </w:pPr>
      <w:r w:rsidRPr="008775EB">
        <w:rPr>
          <w:rFonts w:ascii="Times New Roman" w:hAnsi="Times New Roman"/>
          <w:b/>
          <w:bCs/>
          <w:u w:val="single"/>
        </w:rPr>
        <w:t>AGENDA</w:t>
      </w:r>
    </w:p>
    <w:p w:rsidR="003C73AE" w:rsidRDefault="003C73AE" w:rsidP="003C73AE">
      <w:pPr>
        <w:keepNext/>
        <w:jc w:val="center"/>
        <w:outlineLvl w:val="0"/>
        <w:rPr>
          <w:rFonts w:ascii="Times New Roman" w:hAnsi="Times New Roman"/>
          <w:b/>
          <w:bCs/>
          <w:u w:val="single"/>
        </w:rPr>
      </w:pPr>
    </w:p>
    <w:p w:rsidR="003C73AE" w:rsidRPr="008775EB" w:rsidRDefault="003C73AE" w:rsidP="003C73AE">
      <w:pPr>
        <w:rPr>
          <w:rFonts w:ascii="Times New Roman" w:hAnsi="Times New Roman"/>
        </w:rPr>
      </w:pPr>
    </w:p>
    <w:p w:rsidR="003C73AE" w:rsidRDefault="003C73AE" w:rsidP="003C73AE">
      <w:pPr>
        <w:numPr>
          <w:ilvl w:val="0"/>
          <w:numId w:val="2"/>
        </w:numPr>
        <w:tabs>
          <w:tab w:val="clear" w:pos="630"/>
          <w:tab w:val="num" w:pos="720"/>
        </w:tabs>
        <w:ind w:left="720"/>
        <w:rPr>
          <w:rFonts w:ascii="Times New Roman" w:hAnsi="Times New Roman"/>
        </w:rPr>
      </w:pPr>
      <w:r>
        <w:rPr>
          <w:rFonts w:ascii="Times New Roman" w:hAnsi="Times New Roman"/>
        </w:rPr>
        <w:t>Call to Order</w:t>
      </w:r>
    </w:p>
    <w:p w:rsidR="003C73AE" w:rsidRDefault="003C73AE" w:rsidP="003C73AE">
      <w:pPr>
        <w:ind w:left="720"/>
        <w:rPr>
          <w:rFonts w:ascii="Times New Roman" w:hAnsi="Times New Roman"/>
        </w:rPr>
      </w:pPr>
    </w:p>
    <w:p w:rsidR="003C73AE" w:rsidRDefault="003C73AE" w:rsidP="003C73AE">
      <w:pPr>
        <w:tabs>
          <w:tab w:val="left" w:pos="630"/>
          <w:tab w:val="left" w:pos="81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="00686E08">
        <w:rPr>
          <w:rFonts w:ascii="Times New Roman" w:hAnsi="Times New Roman"/>
        </w:rPr>
        <w:t>2</w:t>
      </w:r>
      <w:r>
        <w:rPr>
          <w:rFonts w:ascii="Times New Roman" w:hAnsi="Times New Roman"/>
        </w:rPr>
        <w:t>.   Pledge</w:t>
      </w:r>
    </w:p>
    <w:p w:rsidR="003C73AE" w:rsidRDefault="003C73AE" w:rsidP="003C73AE">
      <w:pPr>
        <w:tabs>
          <w:tab w:val="left" w:pos="630"/>
          <w:tab w:val="left" w:pos="810"/>
        </w:tabs>
        <w:rPr>
          <w:rFonts w:ascii="Times New Roman" w:hAnsi="Times New Roman"/>
        </w:rPr>
      </w:pPr>
    </w:p>
    <w:p w:rsidR="003C73AE" w:rsidRPr="008775EB" w:rsidRDefault="003C73AE" w:rsidP="003C73AE">
      <w:pPr>
        <w:ind w:left="27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686E08">
        <w:rPr>
          <w:rFonts w:ascii="Times New Roman" w:hAnsi="Times New Roman"/>
        </w:rPr>
        <w:t>3</w:t>
      </w:r>
      <w:r>
        <w:rPr>
          <w:rFonts w:ascii="Times New Roman" w:hAnsi="Times New Roman"/>
        </w:rPr>
        <w:t>.    Invocation</w:t>
      </w:r>
    </w:p>
    <w:p w:rsidR="003C73AE" w:rsidRPr="008775EB" w:rsidRDefault="003C73AE" w:rsidP="003C73AE">
      <w:pPr>
        <w:ind w:left="360"/>
        <w:rPr>
          <w:rFonts w:ascii="Times New Roman" w:hAnsi="Times New Roman"/>
        </w:rPr>
      </w:pPr>
    </w:p>
    <w:p w:rsidR="003C73AE" w:rsidRDefault="003C73AE" w:rsidP="003C73AE">
      <w:pPr>
        <w:tabs>
          <w:tab w:val="left" w:pos="360"/>
        </w:tabs>
        <w:ind w:left="27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686E08">
        <w:rPr>
          <w:rFonts w:ascii="Times New Roman" w:hAnsi="Times New Roman"/>
        </w:rPr>
        <w:t>4</w:t>
      </w:r>
      <w:r>
        <w:rPr>
          <w:rFonts w:ascii="Times New Roman" w:hAnsi="Times New Roman"/>
        </w:rPr>
        <w:t>.    Roll Call</w:t>
      </w:r>
    </w:p>
    <w:p w:rsidR="006541C7" w:rsidRDefault="006541C7" w:rsidP="003C73AE">
      <w:pPr>
        <w:tabs>
          <w:tab w:val="left" w:pos="360"/>
        </w:tabs>
        <w:ind w:left="270"/>
        <w:rPr>
          <w:rFonts w:ascii="Times New Roman" w:hAnsi="Times New Roman"/>
        </w:rPr>
      </w:pPr>
    </w:p>
    <w:p w:rsidR="006541C7" w:rsidRDefault="00024869" w:rsidP="003C73AE">
      <w:pPr>
        <w:tabs>
          <w:tab w:val="left" w:pos="360"/>
        </w:tabs>
        <w:ind w:left="27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6541C7">
        <w:rPr>
          <w:rFonts w:ascii="Times New Roman" w:hAnsi="Times New Roman"/>
        </w:rPr>
        <w:t xml:space="preserve">5. </w:t>
      </w:r>
      <w:r>
        <w:rPr>
          <w:rFonts w:ascii="Times New Roman" w:hAnsi="Times New Roman"/>
        </w:rPr>
        <w:t xml:space="preserve">   </w:t>
      </w:r>
      <w:r w:rsidR="006541C7">
        <w:rPr>
          <w:rFonts w:ascii="Times New Roman" w:hAnsi="Times New Roman"/>
        </w:rPr>
        <w:t>Resolutions</w:t>
      </w:r>
    </w:p>
    <w:p w:rsidR="006541C7" w:rsidRDefault="006541C7" w:rsidP="003C73AE">
      <w:pPr>
        <w:tabs>
          <w:tab w:val="left" w:pos="360"/>
        </w:tabs>
        <w:ind w:left="27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024869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a. Water Purchase Agreement Extension</w:t>
      </w:r>
    </w:p>
    <w:p w:rsidR="006541C7" w:rsidRDefault="006541C7" w:rsidP="003C73AE">
      <w:pPr>
        <w:tabs>
          <w:tab w:val="left" w:pos="360"/>
        </w:tabs>
        <w:ind w:left="27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024869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b. Amend Personnel Policy – Vacation Donation Policy</w:t>
      </w:r>
    </w:p>
    <w:p w:rsidR="006541C7" w:rsidRDefault="006541C7" w:rsidP="003C73AE">
      <w:pPr>
        <w:tabs>
          <w:tab w:val="left" w:pos="360"/>
        </w:tabs>
        <w:ind w:left="27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024869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c. Purchase of 2016 Ford Police Interceptors</w:t>
      </w:r>
    </w:p>
    <w:p w:rsidR="006541C7" w:rsidRDefault="006541C7" w:rsidP="003C73AE">
      <w:pPr>
        <w:tabs>
          <w:tab w:val="left" w:pos="360"/>
        </w:tabs>
        <w:ind w:left="27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024869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d. Authorizing Payment for Additional Paving Costs – Wright Brothers</w:t>
      </w:r>
    </w:p>
    <w:p w:rsidR="003C73AE" w:rsidRPr="008775EB" w:rsidRDefault="003C73AE" w:rsidP="003C73AE">
      <w:pPr>
        <w:tabs>
          <w:tab w:val="left" w:pos="360"/>
          <w:tab w:val="left" w:pos="450"/>
        </w:tabs>
        <w:rPr>
          <w:rFonts w:ascii="Times New Roman" w:hAnsi="Times New Roman"/>
        </w:rPr>
      </w:pPr>
      <w:r w:rsidRPr="008775EB">
        <w:rPr>
          <w:rFonts w:ascii="Times New Roman" w:hAnsi="Times New Roman"/>
        </w:rPr>
        <w:t xml:space="preserve">     </w:t>
      </w:r>
    </w:p>
    <w:p w:rsidR="003C73AE" w:rsidRDefault="003C73AE" w:rsidP="003C73AE">
      <w:pPr>
        <w:tabs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55332E">
        <w:rPr>
          <w:rFonts w:ascii="Times New Roman" w:hAnsi="Times New Roman"/>
        </w:rPr>
        <w:t xml:space="preserve"> </w:t>
      </w:r>
      <w:r w:rsidR="0002486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="003A7672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.  </w:t>
      </w:r>
      <w:r w:rsidR="0055332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Discussion</w:t>
      </w:r>
    </w:p>
    <w:p w:rsidR="0055332E" w:rsidRDefault="0055332E" w:rsidP="003C73AE">
      <w:pPr>
        <w:tabs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024869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a.</w:t>
      </w:r>
      <w:r w:rsidR="006541C7">
        <w:rPr>
          <w:rFonts w:ascii="Times New Roman" w:hAnsi="Times New Roman"/>
        </w:rPr>
        <w:t xml:space="preserve"> </w:t>
      </w:r>
      <w:proofErr w:type="spellStart"/>
      <w:r w:rsidR="003A7672">
        <w:rPr>
          <w:rFonts w:ascii="Times New Roman" w:hAnsi="Times New Roman"/>
        </w:rPr>
        <w:t>MACC</w:t>
      </w:r>
      <w:proofErr w:type="spellEnd"/>
      <w:r w:rsidR="003A7672">
        <w:rPr>
          <w:rFonts w:ascii="Times New Roman" w:hAnsi="Times New Roman"/>
        </w:rPr>
        <w:t xml:space="preserve"> Auditorium </w:t>
      </w:r>
    </w:p>
    <w:p w:rsidR="0055332E" w:rsidRDefault="0055332E" w:rsidP="003C73AE">
      <w:pPr>
        <w:tabs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024869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b.</w:t>
      </w:r>
      <w:r w:rsidR="003A7672">
        <w:rPr>
          <w:rFonts w:ascii="Times New Roman" w:hAnsi="Times New Roman"/>
        </w:rPr>
        <w:t xml:space="preserve"> State Shared Sales Tax</w:t>
      </w:r>
    </w:p>
    <w:p w:rsidR="0055332E" w:rsidRDefault="0055332E" w:rsidP="003C73AE">
      <w:pPr>
        <w:tabs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024869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c.</w:t>
      </w:r>
      <w:r w:rsidR="003A7672">
        <w:rPr>
          <w:rFonts w:ascii="Times New Roman" w:hAnsi="Times New Roman"/>
        </w:rPr>
        <w:t xml:space="preserve"> Beer Board</w:t>
      </w:r>
    </w:p>
    <w:p w:rsidR="0055332E" w:rsidRDefault="0055332E" w:rsidP="003C73AE">
      <w:pPr>
        <w:tabs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024869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d.</w:t>
      </w:r>
      <w:r w:rsidR="003A7672">
        <w:rPr>
          <w:rFonts w:ascii="Times New Roman" w:hAnsi="Times New Roman"/>
        </w:rPr>
        <w:t xml:space="preserve"> Work Session Schedule</w:t>
      </w:r>
    </w:p>
    <w:p w:rsidR="0055332E" w:rsidRDefault="0055332E" w:rsidP="003C73AE">
      <w:pPr>
        <w:tabs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024869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e.</w:t>
      </w:r>
      <w:r w:rsidR="00B1602B">
        <w:rPr>
          <w:rFonts w:ascii="Times New Roman" w:hAnsi="Times New Roman"/>
        </w:rPr>
        <w:t xml:space="preserve"> Board/Commission/Committee Appointments</w:t>
      </w:r>
    </w:p>
    <w:p w:rsidR="00845AB3" w:rsidRDefault="00845AB3" w:rsidP="00024869">
      <w:pPr>
        <w:tabs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024869">
        <w:rPr>
          <w:rFonts w:ascii="Times New Roman" w:hAnsi="Times New Roman"/>
        </w:rPr>
        <w:t xml:space="preserve">  </w:t>
      </w:r>
      <w:bookmarkStart w:id="0" w:name="_GoBack"/>
      <w:bookmarkEnd w:id="0"/>
      <w:r w:rsidR="0002486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f. Recycle Center</w:t>
      </w:r>
    </w:p>
    <w:p w:rsidR="003A7672" w:rsidRDefault="003A7672" w:rsidP="003C73AE">
      <w:pPr>
        <w:tabs>
          <w:tab w:val="left" w:pos="720"/>
        </w:tabs>
        <w:rPr>
          <w:rFonts w:ascii="Times New Roman" w:hAnsi="Times New Roman"/>
        </w:rPr>
      </w:pPr>
    </w:p>
    <w:p w:rsidR="003A7672" w:rsidRDefault="003A7672" w:rsidP="003C73AE">
      <w:pPr>
        <w:tabs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02486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7.</w:t>
      </w:r>
      <w:r>
        <w:rPr>
          <w:rFonts w:ascii="Times New Roman" w:hAnsi="Times New Roman"/>
        </w:rPr>
        <w:tab/>
        <w:t>Tentative Agenda for December 14, 2015 Regular Meeting</w:t>
      </w:r>
    </w:p>
    <w:p w:rsidR="003C73AE" w:rsidRDefault="003C73AE" w:rsidP="003C73AE">
      <w:pPr>
        <w:tabs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3C73AE" w:rsidRPr="008775EB" w:rsidRDefault="003C73AE" w:rsidP="003C73AE">
      <w:pPr>
        <w:tabs>
          <w:tab w:val="left" w:pos="360"/>
          <w:tab w:val="left" w:pos="450"/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55332E">
        <w:rPr>
          <w:rFonts w:ascii="Times New Roman" w:hAnsi="Times New Roman"/>
        </w:rPr>
        <w:t xml:space="preserve"> </w:t>
      </w:r>
      <w:r w:rsidR="0002486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="003A7672">
        <w:rPr>
          <w:rFonts w:ascii="Times New Roman" w:hAnsi="Times New Roman"/>
        </w:rPr>
        <w:t>8</w:t>
      </w:r>
      <w:r w:rsidR="0055332E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8775EB">
        <w:rPr>
          <w:rFonts w:ascii="Times New Roman" w:hAnsi="Times New Roman"/>
          <w:b/>
        </w:rPr>
        <w:t xml:space="preserve"> </w:t>
      </w:r>
      <w:r w:rsidR="0055332E">
        <w:rPr>
          <w:rFonts w:ascii="Times New Roman" w:hAnsi="Times New Roman"/>
          <w:b/>
        </w:rPr>
        <w:t xml:space="preserve"> </w:t>
      </w:r>
      <w:r w:rsidRPr="008775EB">
        <w:rPr>
          <w:rFonts w:ascii="Times New Roman" w:hAnsi="Times New Roman"/>
        </w:rPr>
        <w:t>Other Business</w:t>
      </w:r>
    </w:p>
    <w:p w:rsidR="003C73AE" w:rsidRPr="008775EB" w:rsidRDefault="003C73AE" w:rsidP="003C73AE">
      <w:pPr>
        <w:rPr>
          <w:rFonts w:ascii="Times New Roman" w:hAnsi="Times New Roman"/>
        </w:rPr>
      </w:pPr>
      <w:r w:rsidRPr="008775EB">
        <w:rPr>
          <w:rFonts w:ascii="Times New Roman" w:hAnsi="Times New Roman"/>
        </w:rPr>
        <w:tab/>
        <w:t xml:space="preserve">            </w:t>
      </w:r>
    </w:p>
    <w:p w:rsidR="003C73AE" w:rsidRPr="008775EB" w:rsidRDefault="003C73AE" w:rsidP="00024869">
      <w:pPr>
        <w:tabs>
          <w:tab w:val="left" w:pos="270"/>
          <w:tab w:val="left" w:pos="360"/>
          <w:tab w:val="left" w:pos="450"/>
          <w:tab w:val="left" w:pos="720"/>
        </w:tabs>
        <w:rPr>
          <w:rFonts w:ascii="Times New Roman" w:hAnsi="Times New Roman"/>
          <w:b/>
        </w:rPr>
      </w:pPr>
      <w:r w:rsidRPr="008775EB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 </w:t>
      </w:r>
      <w:r w:rsidRPr="008775EB">
        <w:rPr>
          <w:rFonts w:ascii="Times New Roman" w:hAnsi="Times New Roman"/>
          <w:b/>
        </w:rPr>
        <w:t xml:space="preserve"> </w:t>
      </w:r>
      <w:r w:rsidR="00024869">
        <w:rPr>
          <w:rFonts w:ascii="Times New Roman" w:hAnsi="Times New Roman"/>
          <w:b/>
        </w:rPr>
        <w:t xml:space="preserve"> </w:t>
      </w:r>
      <w:r w:rsidR="0055332E">
        <w:rPr>
          <w:rFonts w:ascii="Times New Roman" w:hAnsi="Times New Roman"/>
          <w:b/>
        </w:rPr>
        <w:t xml:space="preserve"> </w:t>
      </w:r>
      <w:r w:rsidRPr="00024869">
        <w:rPr>
          <w:rFonts w:ascii="Times New Roman" w:hAnsi="Times New Roman"/>
        </w:rPr>
        <w:t xml:space="preserve"> </w:t>
      </w:r>
      <w:r w:rsidR="003A7672" w:rsidRPr="00024869">
        <w:rPr>
          <w:rFonts w:ascii="Times New Roman" w:hAnsi="Times New Roman"/>
        </w:rPr>
        <w:t>9</w:t>
      </w:r>
      <w:r w:rsidR="0055332E">
        <w:rPr>
          <w:rFonts w:ascii="Times New Roman" w:hAnsi="Times New Roman"/>
        </w:rPr>
        <w:t>.</w:t>
      </w:r>
      <w:r w:rsidRPr="008775EB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 </w:t>
      </w:r>
      <w:r w:rsidR="0055332E">
        <w:rPr>
          <w:rFonts w:ascii="Times New Roman" w:hAnsi="Times New Roman"/>
          <w:b/>
        </w:rPr>
        <w:t xml:space="preserve"> </w:t>
      </w:r>
      <w:r w:rsidRPr="008775EB">
        <w:rPr>
          <w:rFonts w:ascii="Times New Roman" w:hAnsi="Times New Roman"/>
        </w:rPr>
        <w:t>Adjourn</w:t>
      </w:r>
    </w:p>
    <w:p w:rsidR="003C73AE" w:rsidRDefault="003C73AE" w:rsidP="003C73AE"/>
    <w:p w:rsidR="00636276" w:rsidRDefault="00636276" w:rsidP="002C0124">
      <w:pPr>
        <w:rPr>
          <w:rFonts w:ascii="Times New Roman" w:hAnsi="Times New Roman"/>
          <w:szCs w:val="20"/>
        </w:rPr>
      </w:pPr>
    </w:p>
    <w:p w:rsidR="002C0124" w:rsidRPr="002C0124" w:rsidRDefault="002C0124" w:rsidP="002C0124">
      <w:pPr>
        <w:jc w:val="both"/>
        <w:rPr>
          <w:rFonts w:ascii="Times New Roman" w:hAnsi="Times New Roman"/>
          <w:b/>
          <w:color w:val="FF0000"/>
          <w:szCs w:val="20"/>
        </w:rPr>
      </w:pPr>
    </w:p>
    <w:p w:rsidR="002C0124" w:rsidRPr="002C0124" w:rsidRDefault="002C0124" w:rsidP="002C0124">
      <w:pPr>
        <w:jc w:val="both"/>
        <w:rPr>
          <w:rFonts w:ascii="Times New Roman" w:hAnsi="Times New Roman"/>
          <w:szCs w:val="20"/>
        </w:rPr>
      </w:pPr>
    </w:p>
    <w:p w:rsidR="008736C6" w:rsidRPr="00155527" w:rsidRDefault="008736C6" w:rsidP="00155527"/>
    <w:sectPr w:rsidR="008736C6" w:rsidRPr="00155527" w:rsidSect="00C334B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6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546" w:rsidRDefault="00BD4546">
      <w:r>
        <w:separator/>
      </w:r>
    </w:p>
  </w:endnote>
  <w:endnote w:type="continuationSeparator" w:id="0">
    <w:p w:rsidR="00BD4546" w:rsidRDefault="00BD4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ld English Text MT">
    <w:altName w:val="Urdu Typesetting"/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E49" w:rsidRDefault="00163E4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E49" w:rsidRDefault="00163E4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E49" w:rsidRDefault="00163E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546" w:rsidRDefault="00BD4546">
      <w:r>
        <w:separator/>
      </w:r>
    </w:p>
  </w:footnote>
  <w:footnote w:type="continuationSeparator" w:id="0">
    <w:p w:rsidR="00BD4546" w:rsidRDefault="00BD45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E49" w:rsidRDefault="00163E4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32E" w:rsidRDefault="00163E49" w:rsidP="00F954B6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-800100</wp:posOffset>
              </wp:positionH>
              <wp:positionV relativeFrom="paragraph">
                <wp:posOffset>0</wp:posOffset>
              </wp:positionV>
              <wp:extent cx="1813560" cy="148590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3560" cy="1485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4B6" w:rsidRPr="00F954B6" w:rsidRDefault="00080A72" w:rsidP="00F954B6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DICK GEE</w:t>
                          </w:r>
                        </w:p>
                        <w:p w:rsidR="00F954B6" w:rsidRPr="00F954B6" w:rsidRDefault="00F954B6" w:rsidP="00F954B6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F954B6">
                            <w:rPr>
                              <w:sz w:val="14"/>
                              <w:szCs w:val="14"/>
                            </w:rPr>
                            <w:t>Mayor</w:t>
                          </w:r>
                        </w:p>
                        <w:p w:rsidR="00F954B6" w:rsidRPr="00F954B6" w:rsidRDefault="00F954B6" w:rsidP="00F954B6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F954B6" w:rsidRPr="00F954B6" w:rsidRDefault="00F954B6" w:rsidP="00F954B6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F954B6">
                            <w:rPr>
                              <w:sz w:val="14"/>
                              <w:szCs w:val="14"/>
                            </w:rPr>
                            <w:t>PHILLIP A. NOBLETT</w:t>
                          </w:r>
                        </w:p>
                        <w:p w:rsidR="00F954B6" w:rsidRPr="00F954B6" w:rsidRDefault="00F954B6" w:rsidP="00F954B6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F954B6">
                            <w:rPr>
                              <w:sz w:val="14"/>
                              <w:szCs w:val="14"/>
                            </w:rPr>
                            <w:t>Town Attorney</w:t>
                          </w:r>
                        </w:p>
                        <w:p w:rsidR="00F954B6" w:rsidRPr="00F954B6" w:rsidRDefault="00F954B6" w:rsidP="00F954B6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F954B6" w:rsidRDefault="006A02F3" w:rsidP="00F954B6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BOYD VEAL</w:t>
                          </w:r>
                        </w:p>
                        <w:p w:rsidR="00F954B6" w:rsidRPr="00F954B6" w:rsidRDefault="00F954B6" w:rsidP="00F954B6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F954B6">
                            <w:rPr>
                              <w:sz w:val="14"/>
                              <w:szCs w:val="14"/>
                            </w:rPr>
                            <w:t>Town Manager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63pt;margin-top:0;width:142.8pt;height:11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" stroked="f">
              <v:textbox>
                <w:txbxContent>
                  <w:p w:rsidR="00F954B6" w:rsidRPr="00F954B6" w:rsidRDefault="00080A72" w:rsidP="00F954B6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DICK GEE</w:t>
                    </w:r>
                  </w:p>
                  <w:p w:rsidR="00F954B6" w:rsidRPr="00F954B6" w:rsidRDefault="00F954B6" w:rsidP="00F954B6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F954B6">
                      <w:rPr>
                        <w:sz w:val="14"/>
                        <w:szCs w:val="14"/>
                      </w:rPr>
                      <w:t>Mayor</w:t>
                    </w:r>
                  </w:p>
                  <w:p w:rsidR="00F954B6" w:rsidRPr="00F954B6" w:rsidRDefault="00F954B6" w:rsidP="00F954B6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F954B6" w:rsidRPr="00F954B6" w:rsidRDefault="00F954B6" w:rsidP="00F954B6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F954B6">
                      <w:rPr>
                        <w:sz w:val="14"/>
                        <w:szCs w:val="14"/>
                      </w:rPr>
                      <w:t>PHILLIP A. NOBLETT</w:t>
                    </w:r>
                  </w:p>
                  <w:p w:rsidR="00F954B6" w:rsidRPr="00F954B6" w:rsidRDefault="00F954B6" w:rsidP="00F954B6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F954B6">
                      <w:rPr>
                        <w:sz w:val="14"/>
                        <w:szCs w:val="14"/>
                      </w:rPr>
                      <w:t>Town Attorney</w:t>
                    </w:r>
                  </w:p>
                  <w:p w:rsidR="00F954B6" w:rsidRPr="00F954B6" w:rsidRDefault="00F954B6" w:rsidP="00F954B6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F954B6" w:rsidRDefault="006A02F3" w:rsidP="00F954B6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BOYD VEAL</w:t>
                    </w:r>
                  </w:p>
                  <w:p w:rsidR="00F954B6" w:rsidRPr="00F954B6" w:rsidRDefault="00F954B6" w:rsidP="00F954B6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F954B6">
                      <w:rPr>
                        <w:sz w:val="14"/>
                        <w:szCs w:val="14"/>
                      </w:rPr>
                      <w:t>Town Manager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4983480</wp:posOffset>
              </wp:positionH>
              <wp:positionV relativeFrom="paragraph">
                <wp:posOffset>0</wp:posOffset>
              </wp:positionV>
              <wp:extent cx="1874520" cy="1485900"/>
              <wp:effectExtent l="1905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4520" cy="1485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F6A" w:rsidRPr="00F954B6" w:rsidRDefault="00080A72" w:rsidP="004A6F6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 xml:space="preserve">BILL </w:t>
                          </w:r>
                          <w:r w:rsidR="00875ED4">
                            <w:rPr>
                              <w:sz w:val="14"/>
                              <w:szCs w:val="14"/>
                            </w:rPr>
                            <w:t>WALLACE</w:t>
                          </w:r>
                        </w:p>
                        <w:p w:rsidR="004A6F6A" w:rsidRPr="00F954B6" w:rsidRDefault="00080A72" w:rsidP="004A6F6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Vice Mayor</w:t>
                          </w:r>
                        </w:p>
                        <w:p w:rsidR="004A6F6A" w:rsidRPr="00F954B6" w:rsidRDefault="004A6F6A" w:rsidP="004A6F6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4A6F6A" w:rsidRPr="00F954B6" w:rsidRDefault="00095442" w:rsidP="004A6F6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 xml:space="preserve">BILL </w:t>
                          </w:r>
                          <w:r w:rsidR="00875ED4">
                            <w:rPr>
                              <w:sz w:val="14"/>
                              <w:szCs w:val="14"/>
                            </w:rPr>
                            <w:t>LUSK</w:t>
                          </w:r>
                        </w:p>
                        <w:p w:rsidR="004A6F6A" w:rsidRPr="00F954B6" w:rsidRDefault="004A6F6A" w:rsidP="004A6F6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F954B6">
                            <w:rPr>
                              <w:sz w:val="14"/>
                              <w:szCs w:val="14"/>
                            </w:rPr>
                            <w:t>Councilmember</w:t>
                          </w:r>
                        </w:p>
                        <w:p w:rsidR="004A6F6A" w:rsidRPr="00F954B6" w:rsidRDefault="004A6F6A" w:rsidP="004A6F6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4A6F6A" w:rsidRPr="00F954B6" w:rsidRDefault="00095442" w:rsidP="004A6F6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 xml:space="preserve">CHRIS J. </w:t>
                          </w:r>
                          <w:proofErr w:type="spellStart"/>
                          <w:r>
                            <w:rPr>
                              <w:sz w:val="14"/>
                              <w:szCs w:val="14"/>
                            </w:rPr>
                            <w:t>HOWLEY</w:t>
                          </w:r>
                          <w:proofErr w:type="spellEnd"/>
                        </w:p>
                        <w:p w:rsidR="004A6F6A" w:rsidRPr="00F954B6" w:rsidRDefault="004A6F6A" w:rsidP="004A6F6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F954B6">
                            <w:rPr>
                              <w:sz w:val="14"/>
                              <w:szCs w:val="14"/>
                            </w:rPr>
                            <w:t>Councilmember</w:t>
                          </w:r>
                        </w:p>
                        <w:p w:rsidR="004A6F6A" w:rsidRPr="00F954B6" w:rsidRDefault="004A6F6A" w:rsidP="004A6F6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4A6F6A" w:rsidRPr="00F954B6" w:rsidRDefault="00095442" w:rsidP="004A6F6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ROBERT SPALDING</w:t>
                          </w:r>
                        </w:p>
                        <w:p w:rsidR="004A6F6A" w:rsidRPr="00F954B6" w:rsidRDefault="004A6F6A" w:rsidP="004A6F6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F954B6">
                            <w:rPr>
                              <w:sz w:val="14"/>
                              <w:szCs w:val="14"/>
                            </w:rPr>
                            <w:t>Councilmember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Text Box 5" o:spid="_x0000_s1027" type="#_x0000_t202" style="position:absolute;left:0;text-align:left;margin-left:392.4pt;margin-top:0;width:147.6pt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" stroked="f">
              <v:textbox>
                <w:txbxContent>
                  <w:p w:rsidR="004A6F6A" w:rsidRPr="00F954B6" w:rsidRDefault="00080A72" w:rsidP="004A6F6A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 xml:space="preserve">BILL </w:t>
                    </w:r>
                    <w:r w:rsidR="00875ED4">
                      <w:rPr>
                        <w:sz w:val="14"/>
                        <w:szCs w:val="14"/>
                      </w:rPr>
                      <w:t>WALLACE</w:t>
                    </w:r>
                  </w:p>
                  <w:p w:rsidR="004A6F6A" w:rsidRPr="00F954B6" w:rsidRDefault="00080A72" w:rsidP="004A6F6A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Vice Mayor</w:t>
                    </w:r>
                  </w:p>
                  <w:p w:rsidR="004A6F6A" w:rsidRPr="00F954B6" w:rsidRDefault="004A6F6A" w:rsidP="004A6F6A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4A6F6A" w:rsidRPr="00F954B6" w:rsidRDefault="00095442" w:rsidP="004A6F6A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 xml:space="preserve">BILL </w:t>
                    </w:r>
                    <w:r w:rsidR="00875ED4">
                      <w:rPr>
                        <w:sz w:val="14"/>
                        <w:szCs w:val="14"/>
                      </w:rPr>
                      <w:t>LUSK</w:t>
                    </w:r>
                  </w:p>
                  <w:p w:rsidR="004A6F6A" w:rsidRPr="00F954B6" w:rsidRDefault="004A6F6A" w:rsidP="004A6F6A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F954B6">
                      <w:rPr>
                        <w:sz w:val="14"/>
                        <w:szCs w:val="14"/>
                      </w:rPr>
                      <w:t>Councilmember</w:t>
                    </w:r>
                  </w:p>
                  <w:p w:rsidR="004A6F6A" w:rsidRPr="00F954B6" w:rsidRDefault="004A6F6A" w:rsidP="004A6F6A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4A6F6A" w:rsidRPr="00F954B6" w:rsidRDefault="00095442" w:rsidP="004A6F6A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CHRIS J. HOWLEY</w:t>
                    </w:r>
                  </w:p>
                  <w:p w:rsidR="004A6F6A" w:rsidRPr="00F954B6" w:rsidRDefault="004A6F6A" w:rsidP="004A6F6A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F954B6">
                      <w:rPr>
                        <w:sz w:val="14"/>
                        <w:szCs w:val="14"/>
                      </w:rPr>
                      <w:t>Councilmember</w:t>
                    </w:r>
                  </w:p>
                  <w:p w:rsidR="004A6F6A" w:rsidRPr="00F954B6" w:rsidRDefault="004A6F6A" w:rsidP="004A6F6A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4A6F6A" w:rsidRPr="00F954B6" w:rsidRDefault="00095442" w:rsidP="004A6F6A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ROBERT SPALDING</w:t>
                    </w:r>
                  </w:p>
                  <w:p w:rsidR="004A6F6A" w:rsidRPr="00F954B6" w:rsidRDefault="004A6F6A" w:rsidP="004A6F6A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F954B6">
                      <w:rPr>
                        <w:sz w:val="14"/>
                        <w:szCs w:val="14"/>
                      </w:rPr>
                      <w:t>Councilmember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975360" cy="990600"/>
          <wp:effectExtent l="0" t="0" r="0" b="0"/>
          <wp:docPr id="1" name="Picture 1" descr="TOWN SEAL - USE THIS 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WN SEAL - USE THIS 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954B6" w:rsidRDefault="00F954B6" w:rsidP="00F954B6">
    <w:pPr>
      <w:pStyle w:val="Header"/>
      <w:jc w:val="center"/>
      <w:rPr>
        <w:rFonts w:ascii="Old English Text MT" w:hAnsi="Old English Text MT"/>
        <w:sz w:val="40"/>
        <w:szCs w:val="40"/>
      </w:rPr>
    </w:pPr>
    <w:r>
      <w:rPr>
        <w:rFonts w:ascii="Old English Text MT" w:hAnsi="Old English Text MT"/>
        <w:sz w:val="40"/>
        <w:szCs w:val="40"/>
      </w:rPr>
      <w:t xml:space="preserve">Town of </w:t>
    </w:r>
    <w:smartTag w:uri="urn:schemas-microsoft-com:office:smarttags" w:element="place">
      <w:smartTag w:uri="urn:schemas-microsoft-com:office:smarttags" w:element="PlaceName">
        <w:r>
          <w:rPr>
            <w:rFonts w:ascii="Old English Text MT" w:hAnsi="Old English Text MT"/>
            <w:sz w:val="40"/>
            <w:szCs w:val="40"/>
          </w:rPr>
          <w:t>Signal</w:t>
        </w:r>
      </w:smartTag>
      <w:r>
        <w:rPr>
          <w:rFonts w:ascii="Old English Text MT" w:hAnsi="Old English Text MT"/>
          <w:sz w:val="40"/>
          <w:szCs w:val="40"/>
        </w:rPr>
        <w:t xml:space="preserve"> </w:t>
      </w:r>
      <w:smartTag w:uri="urn:schemas-microsoft-com:office:smarttags" w:element="PlaceType">
        <w:r>
          <w:rPr>
            <w:rFonts w:ascii="Old English Text MT" w:hAnsi="Old English Text MT"/>
            <w:sz w:val="40"/>
            <w:szCs w:val="40"/>
          </w:rPr>
          <w:t>Mountain</w:t>
        </w:r>
      </w:smartTag>
    </w:smartTag>
  </w:p>
  <w:p w:rsidR="00F954B6" w:rsidRPr="004A6F6A" w:rsidRDefault="00F954B6" w:rsidP="00F954B6">
    <w:pPr>
      <w:pStyle w:val="Header"/>
      <w:jc w:val="center"/>
      <w:rPr>
        <w:rFonts w:cs="Arial"/>
        <w:sz w:val="20"/>
        <w:szCs w:val="20"/>
      </w:rPr>
    </w:pPr>
    <w:smartTag w:uri="urn:schemas-microsoft-com:office:smarttags" w:element="Street">
      <w:smartTag w:uri="urn:schemas-microsoft-com:office:smarttags" w:element="address">
        <w:r w:rsidRPr="004A6F6A">
          <w:rPr>
            <w:rFonts w:cs="Arial"/>
            <w:sz w:val="20"/>
            <w:szCs w:val="20"/>
          </w:rPr>
          <w:t>1111 RIDGEWAY AVENUE</w:t>
        </w:r>
      </w:smartTag>
    </w:smartTag>
  </w:p>
  <w:p w:rsidR="00F954B6" w:rsidRPr="004A6F6A" w:rsidRDefault="00F954B6" w:rsidP="00F954B6">
    <w:pPr>
      <w:pStyle w:val="Header"/>
      <w:jc w:val="center"/>
      <w:rPr>
        <w:rFonts w:cs="Arial"/>
        <w:sz w:val="20"/>
        <w:szCs w:val="20"/>
      </w:rPr>
    </w:pPr>
    <w:smartTag w:uri="urn:schemas-microsoft-com:office:smarttags" w:element="place">
      <w:smartTag w:uri="urn:schemas-microsoft-com:office:smarttags" w:element="City">
        <w:r w:rsidRPr="004A6F6A">
          <w:rPr>
            <w:rFonts w:cs="Arial"/>
            <w:sz w:val="20"/>
            <w:szCs w:val="20"/>
          </w:rPr>
          <w:t>SIGNAL MOUNTAIN</w:t>
        </w:r>
      </w:smartTag>
      <w:r w:rsidRPr="004A6F6A">
        <w:rPr>
          <w:rFonts w:cs="Arial"/>
          <w:sz w:val="20"/>
          <w:szCs w:val="20"/>
        </w:rPr>
        <w:t xml:space="preserve">, </w:t>
      </w:r>
      <w:smartTag w:uri="urn:schemas-microsoft-com:office:smarttags" w:element="State">
        <w:r w:rsidRPr="004A6F6A">
          <w:rPr>
            <w:rFonts w:cs="Arial"/>
            <w:sz w:val="20"/>
            <w:szCs w:val="20"/>
          </w:rPr>
          <w:t>TENNESSEE</w:t>
        </w:r>
      </w:smartTag>
      <w:r w:rsidRPr="004A6F6A">
        <w:rPr>
          <w:rFonts w:cs="Arial"/>
          <w:sz w:val="20"/>
          <w:szCs w:val="20"/>
        </w:rPr>
        <w:t xml:space="preserve">  </w:t>
      </w:r>
      <w:smartTag w:uri="urn:schemas-microsoft-com:office:smarttags" w:element="PostalCode">
        <w:r w:rsidRPr="004A6F6A">
          <w:rPr>
            <w:rFonts w:cs="Arial"/>
            <w:sz w:val="20"/>
            <w:szCs w:val="20"/>
          </w:rPr>
          <w:t>37377</w:t>
        </w:r>
      </w:smartTag>
    </w:smartTag>
  </w:p>
  <w:p w:rsidR="00F954B6" w:rsidRPr="004A6F6A" w:rsidRDefault="00F954B6" w:rsidP="00F954B6">
    <w:pPr>
      <w:pStyle w:val="Header"/>
      <w:jc w:val="center"/>
      <w:rPr>
        <w:rFonts w:cs="Arial"/>
        <w:sz w:val="20"/>
        <w:szCs w:val="20"/>
      </w:rPr>
    </w:pPr>
    <w:r w:rsidRPr="004A6F6A">
      <w:rPr>
        <w:rFonts w:cs="Arial"/>
        <w:sz w:val="20"/>
        <w:szCs w:val="20"/>
      </w:rPr>
      <w:t>423-886-2177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E49" w:rsidRDefault="00163E4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76763C"/>
    <w:multiLevelType w:val="hybridMultilevel"/>
    <w:tmpl w:val="94782D60"/>
    <w:lvl w:ilvl="0" w:tplc="1BC23FB8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7CDC4559"/>
    <w:multiLevelType w:val="hybridMultilevel"/>
    <w:tmpl w:val="239A38AC"/>
    <w:lvl w:ilvl="0" w:tplc="9C222D98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cs="Times New Roman" w:hint="default"/>
        <w:b w:val="0"/>
      </w:rPr>
    </w:lvl>
    <w:lvl w:ilvl="1" w:tplc="26D4F6F0">
      <w:start w:val="3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3AE"/>
    <w:rsid w:val="000004EF"/>
    <w:rsid w:val="000057DE"/>
    <w:rsid w:val="000070BB"/>
    <w:rsid w:val="00010272"/>
    <w:rsid w:val="00011254"/>
    <w:rsid w:val="00017124"/>
    <w:rsid w:val="00020171"/>
    <w:rsid w:val="00022686"/>
    <w:rsid w:val="00023505"/>
    <w:rsid w:val="00023DE2"/>
    <w:rsid w:val="00024869"/>
    <w:rsid w:val="00025030"/>
    <w:rsid w:val="00026D87"/>
    <w:rsid w:val="00026DC7"/>
    <w:rsid w:val="00026E6A"/>
    <w:rsid w:val="00031C52"/>
    <w:rsid w:val="00032CF2"/>
    <w:rsid w:val="000350A4"/>
    <w:rsid w:val="000366C2"/>
    <w:rsid w:val="00043A94"/>
    <w:rsid w:val="00043AA2"/>
    <w:rsid w:val="00061A68"/>
    <w:rsid w:val="00061E4D"/>
    <w:rsid w:val="00067DB7"/>
    <w:rsid w:val="00072B75"/>
    <w:rsid w:val="0007317E"/>
    <w:rsid w:val="00074C63"/>
    <w:rsid w:val="00080A72"/>
    <w:rsid w:val="00085ED6"/>
    <w:rsid w:val="0008770C"/>
    <w:rsid w:val="00090B10"/>
    <w:rsid w:val="00091538"/>
    <w:rsid w:val="0009395F"/>
    <w:rsid w:val="00095442"/>
    <w:rsid w:val="00096662"/>
    <w:rsid w:val="000A053F"/>
    <w:rsid w:val="000A1B02"/>
    <w:rsid w:val="000A2BBA"/>
    <w:rsid w:val="000A3AD6"/>
    <w:rsid w:val="000C0DD7"/>
    <w:rsid w:val="000C23CA"/>
    <w:rsid w:val="000C2973"/>
    <w:rsid w:val="000C4A23"/>
    <w:rsid w:val="000C6BC0"/>
    <w:rsid w:val="000C6FF7"/>
    <w:rsid w:val="000D009D"/>
    <w:rsid w:val="000D22F0"/>
    <w:rsid w:val="000D2CF9"/>
    <w:rsid w:val="000D3999"/>
    <w:rsid w:val="000D3A0F"/>
    <w:rsid w:val="000D5388"/>
    <w:rsid w:val="000D6A06"/>
    <w:rsid w:val="000E33CA"/>
    <w:rsid w:val="000E5ED5"/>
    <w:rsid w:val="000F0776"/>
    <w:rsid w:val="000F261E"/>
    <w:rsid w:val="000F38F6"/>
    <w:rsid w:val="000F69D5"/>
    <w:rsid w:val="00103415"/>
    <w:rsid w:val="001057A2"/>
    <w:rsid w:val="00107E8D"/>
    <w:rsid w:val="00111671"/>
    <w:rsid w:val="00113089"/>
    <w:rsid w:val="001146A5"/>
    <w:rsid w:val="00117EE1"/>
    <w:rsid w:val="001201B0"/>
    <w:rsid w:val="00120252"/>
    <w:rsid w:val="00121E7E"/>
    <w:rsid w:val="00123C26"/>
    <w:rsid w:val="00125199"/>
    <w:rsid w:val="0012720D"/>
    <w:rsid w:val="00130163"/>
    <w:rsid w:val="001329F5"/>
    <w:rsid w:val="00134426"/>
    <w:rsid w:val="00135518"/>
    <w:rsid w:val="00135798"/>
    <w:rsid w:val="00135C91"/>
    <w:rsid w:val="00137371"/>
    <w:rsid w:val="001400BD"/>
    <w:rsid w:val="00143390"/>
    <w:rsid w:val="001446EB"/>
    <w:rsid w:val="00150590"/>
    <w:rsid w:val="00155527"/>
    <w:rsid w:val="00155EBC"/>
    <w:rsid w:val="00156202"/>
    <w:rsid w:val="0015650B"/>
    <w:rsid w:val="00156EAC"/>
    <w:rsid w:val="00161685"/>
    <w:rsid w:val="00161EF4"/>
    <w:rsid w:val="00163067"/>
    <w:rsid w:val="00163E49"/>
    <w:rsid w:val="0016501A"/>
    <w:rsid w:val="00167820"/>
    <w:rsid w:val="00175F04"/>
    <w:rsid w:val="00176006"/>
    <w:rsid w:val="001801BE"/>
    <w:rsid w:val="00180B53"/>
    <w:rsid w:val="00181381"/>
    <w:rsid w:val="00181576"/>
    <w:rsid w:val="00185781"/>
    <w:rsid w:val="00192BA0"/>
    <w:rsid w:val="001A10CE"/>
    <w:rsid w:val="001A63E0"/>
    <w:rsid w:val="001B1A13"/>
    <w:rsid w:val="001B29A9"/>
    <w:rsid w:val="001B2C58"/>
    <w:rsid w:val="001B41BF"/>
    <w:rsid w:val="001B75A5"/>
    <w:rsid w:val="001C148F"/>
    <w:rsid w:val="001C1BBE"/>
    <w:rsid w:val="001C1F35"/>
    <w:rsid w:val="001C25CD"/>
    <w:rsid w:val="001C2B35"/>
    <w:rsid w:val="001D0259"/>
    <w:rsid w:val="001D2671"/>
    <w:rsid w:val="001D4E10"/>
    <w:rsid w:val="001E5BEB"/>
    <w:rsid w:val="001E67CB"/>
    <w:rsid w:val="001E6E46"/>
    <w:rsid w:val="001F458E"/>
    <w:rsid w:val="001F556F"/>
    <w:rsid w:val="001F583B"/>
    <w:rsid w:val="001F5ED4"/>
    <w:rsid w:val="001F61A2"/>
    <w:rsid w:val="001F671F"/>
    <w:rsid w:val="002003C0"/>
    <w:rsid w:val="00201615"/>
    <w:rsid w:val="002052DE"/>
    <w:rsid w:val="00206751"/>
    <w:rsid w:val="00206B61"/>
    <w:rsid w:val="00210BF4"/>
    <w:rsid w:val="002130A8"/>
    <w:rsid w:val="002132DD"/>
    <w:rsid w:val="00213E89"/>
    <w:rsid w:val="00214B25"/>
    <w:rsid w:val="00224142"/>
    <w:rsid w:val="0022414D"/>
    <w:rsid w:val="00225687"/>
    <w:rsid w:val="00226396"/>
    <w:rsid w:val="00227A21"/>
    <w:rsid w:val="00227A48"/>
    <w:rsid w:val="00231EEE"/>
    <w:rsid w:val="00233517"/>
    <w:rsid w:val="002517BD"/>
    <w:rsid w:val="00251D26"/>
    <w:rsid w:val="00254EB3"/>
    <w:rsid w:val="0026451A"/>
    <w:rsid w:val="00265C8C"/>
    <w:rsid w:val="00270F6D"/>
    <w:rsid w:val="00271E4E"/>
    <w:rsid w:val="002725DF"/>
    <w:rsid w:val="00273F82"/>
    <w:rsid w:val="00276068"/>
    <w:rsid w:val="00276B1D"/>
    <w:rsid w:val="00280BCD"/>
    <w:rsid w:val="00281490"/>
    <w:rsid w:val="00281DE7"/>
    <w:rsid w:val="0028779E"/>
    <w:rsid w:val="0028791B"/>
    <w:rsid w:val="00290E0C"/>
    <w:rsid w:val="00292BC8"/>
    <w:rsid w:val="00297242"/>
    <w:rsid w:val="002A10DB"/>
    <w:rsid w:val="002A179F"/>
    <w:rsid w:val="002A6ADE"/>
    <w:rsid w:val="002A6F00"/>
    <w:rsid w:val="002B031D"/>
    <w:rsid w:val="002B0B9A"/>
    <w:rsid w:val="002B6130"/>
    <w:rsid w:val="002B6666"/>
    <w:rsid w:val="002B7E1F"/>
    <w:rsid w:val="002C0124"/>
    <w:rsid w:val="002C6237"/>
    <w:rsid w:val="002C77A0"/>
    <w:rsid w:val="002D1825"/>
    <w:rsid w:val="002D2F17"/>
    <w:rsid w:val="002D5496"/>
    <w:rsid w:val="002E1EA0"/>
    <w:rsid w:val="002E35EA"/>
    <w:rsid w:val="002E632D"/>
    <w:rsid w:val="002E7C17"/>
    <w:rsid w:val="002F0F07"/>
    <w:rsid w:val="002F1C46"/>
    <w:rsid w:val="002F4028"/>
    <w:rsid w:val="002F4F31"/>
    <w:rsid w:val="002F5762"/>
    <w:rsid w:val="00302E31"/>
    <w:rsid w:val="00303DF5"/>
    <w:rsid w:val="00305A55"/>
    <w:rsid w:val="0030663A"/>
    <w:rsid w:val="003119D0"/>
    <w:rsid w:val="003152BF"/>
    <w:rsid w:val="00315929"/>
    <w:rsid w:val="00326F7A"/>
    <w:rsid w:val="003277FC"/>
    <w:rsid w:val="00333583"/>
    <w:rsid w:val="003420E6"/>
    <w:rsid w:val="00350614"/>
    <w:rsid w:val="00350C53"/>
    <w:rsid w:val="003521F1"/>
    <w:rsid w:val="0035632E"/>
    <w:rsid w:val="003614EA"/>
    <w:rsid w:val="00364040"/>
    <w:rsid w:val="00365C89"/>
    <w:rsid w:val="003670AB"/>
    <w:rsid w:val="00370B74"/>
    <w:rsid w:val="00377030"/>
    <w:rsid w:val="00380C08"/>
    <w:rsid w:val="00381BDD"/>
    <w:rsid w:val="00384BE9"/>
    <w:rsid w:val="003950D3"/>
    <w:rsid w:val="003A1C3C"/>
    <w:rsid w:val="003A7672"/>
    <w:rsid w:val="003B1C15"/>
    <w:rsid w:val="003B6A78"/>
    <w:rsid w:val="003C2B6C"/>
    <w:rsid w:val="003C6054"/>
    <w:rsid w:val="003C6635"/>
    <w:rsid w:val="003C73AE"/>
    <w:rsid w:val="003D1A6F"/>
    <w:rsid w:val="003E00E4"/>
    <w:rsid w:val="003E2D31"/>
    <w:rsid w:val="003E4B16"/>
    <w:rsid w:val="003E65D1"/>
    <w:rsid w:val="003F4132"/>
    <w:rsid w:val="003F755E"/>
    <w:rsid w:val="00401073"/>
    <w:rsid w:val="0040172F"/>
    <w:rsid w:val="004036E5"/>
    <w:rsid w:val="00403F6B"/>
    <w:rsid w:val="00404081"/>
    <w:rsid w:val="0040514A"/>
    <w:rsid w:val="00410E07"/>
    <w:rsid w:val="00411B8E"/>
    <w:rsid w:val="00414D3F"/>
    <w:rsid w:val="00417DB9"/>
    <w:rsid w:val="00421400"/>
    <w:rsid w:val="00422008"/>
    <w:rsid w:val="00422FA1"/>
    <w:rsid w:val="00430AB5"/>
    <w:rsid w:val="00430DA9"/>
    <w:rsid w:val="00431966"/>
    <w:rsid w:val="00434ED9"/>
    <w:rsid w:val="00435551"/>
    <w:rsid w:val="00440946"/>
    <w:rsid w:val="0044121F"/>
    <w:rsid w:val="00446146"/>
    <w:rsid w:val="0045082F"/>
    <w:rsid w:val="0045319A"/>
    <w:rsid w:val="004610DA"/>
    <w:rsid w:val="00461D60"/>
    <w:rsid w:val="0046332F"/>
    <w:rsid w:val="00463748"/>
    <w:rsid w:val="004640CC"/>
    <w:rsid w:val="00467400"/>
    <w:rsid w:val="004756B8"/>
    <w:rsid w:val="00475BCA"/>
    <w:rsid w:val="0047601A"/>
    <w:rsid w:val="004862A6"/>
    <w:rsid w:val="00495C92"/>
    <w:rsid w:val="00496123"/>
    <w:rsid w:val="004A0A82"/>
    <w:rsid w:val="004A1229"/>
    <w:rsid w:val="004A63FC"/>
    <w:rsid w:val="004A6F6A"/>
    <w:rsid w:val="004B0F2E"/>
    <w:rsid w:val="004B593E"/>
    <w:rsid w:val="004B79E8"/>
    <w:rsid w:val="004C2AA4"/>
    <w:rsid w:val="004C5C10"/>
    <w:rsid w:val="004C6E7F"/>
    <w:rsid w:val="004E0FBC"/>
    <w:rsid w:val="004E0FDC"/>
    <w:rsid w:val="004E13AD"/>
    <w:rsid w:val="004E6A16"/>
    <w:rsid w:val="004E6EA7"/>
    <w:rsid w:val="004F3C8B"/>
    <w:rsid w:val="004F6DF4"/>
    <w:rsid w:val="00502A21"/>
    <w:rsid w:val="0050346B"/>
    <w:rsid w:val="00505ABD"/>
    <w:rsid w:val="005106CC"/>
    <w:rsid w:val="00516C93"/>
    <w:rsid w:val="005172CF"/>
    <w:rsid w:val="00524BC8"/>
    <w:rsid w:val="005255F9"/>
    <w:rsid w:val="00526E73"/>
    <w:rsid w:val="00534748"/>
    <w:rsid w:val="005354E7"/>
    <w:rsid w:val="00541DE1"/>
    <w:rsid w:val="005431B2"/>
    <w:rsid w:val="005434D9"/>
    <w:rsid w:val="0054394C"/>
    <w:rsid w:val="005460EE"/>
    <w:rsid w:val="00551433"/>
    <w:rsid w:val="0055306E"/>
    <w:rsid w:val="0055332E"/>
    <w:rsid w:val="005617A6"/>
    <w:rsid w:val="005677BC"/>
    <w:rsid w:val="00573D93"/>
    <w:rsid w:val="00576B02"/>
    <w:rsid w:val="00580E3D"/>
    <w:rsid w:val="0058298A"/>
    <w:rsid w:val="00585D5F"/>
    <w:rsid w:val="00592602"/>
    <w:rsid w:val="00594BB5"/>
    <w:rsid w:val="005A302A"/>
    <w:rsid w:val="005A51EE"/>
    <w:rsid w:val="005A7CD2"/>
    <w:rsid w:val="005B0668"/>
    <w:rsid w:val="005B557B"/>
    <w:rsid w:val="005C5F55"/>
    <w:rsid w:val="005D186A"/>
    <w:rsid w:val="005D1CD7"/>
    <w:rsid w:val="005D42C5"/>
    <w:rsid w:val="005D69D2"/>
    <w:rsid w:val="005E2306"/>
    <w:rsid w:val="005E31C8"/>
    <w:rsid w:val="005E4633"/>
    <w:rsid w:val="005E7091"/>
    <w:rsid w:val="005E74E6"/>
    <w:rsid w:val="005F23EE"/>
    <w:rsid w:val="005F3EF0"/>
    <w:rsid w:val="00601183"/>
    <w:rsid w:val="00603E66"/>
    <w:rsid w:val="0060786F"/>
    <w:rsid w:val="00607DB6"/>
    <w:rsid w:val="00610270"/>
    <w:rsid w:val="0061185B"/>
    <w:rsid w:val="0061252D"/>
    <w:rsid w:val="0062010D"/>
    <w:rsid w:val="00622B4A"/>
    <w:rsid w:val="0062390C"/>
    <w:rsid w:val="00623F27"/>
    <w:rsid w:val="006307B0"/>
    <w:rsid w:val="006335C6"/>
    <w:rsid w:val="00636276"/>
    <w:rsid w:val="00647067"/>
    <w:rsid w:val="0065068F"/>
    <w:rsid w:val="00652A6B"/>
    <w:rsid w:val="00653F43"/>
    <w:rsid w:val="00653FE0"/>
    <w:rsid w:val="006541C7"/>
    <w:rsid w:val="00654213"/>
    <w:rsid w:val="00654589"/>
    <w:rsid w:val="0065479F"/>
    <w:rsid w:val="006562EB"/>
    <w:rsid w:val="00657B3B"/>
    <w:rsid w:val="00662C1B"/>
    <w:rsid w:val="0066664F"/>
    <w:rsid w:val="00667A08"/>
    <w:rsid w:val="00672404"/>
    <w:rsid w:val="006739B2"/>
    <w:rsid w:val="00673C54"/>
    <w:rsid w:val="006815C7"/>
    <w:rsid w:val="006821EA"/>
    <w:rsid w:val="00683BAE"/>
    <w:rsid w:val="006843D6"/>
    <w:rsid w:val="00685AA5"/>
    <w:rsid w:val="00686E08"/>
    <w:rsid w:val="006876AB"/>
    <w:rsid w:val="006903AA"/>
    <w:rsid w:val="00694078"/>
    <w:rsid w:val="00695533"/>
    <w:rsid w:val="00695EEC"/>
    <w:rsid w:val="00695FE3"/>
    <w:rsid w:val="00696EF9"/>
    <w:rsid w:val="006A02F3"/>
    <w:rsid w:val="006A0B82"/>
    <w:rsid w:val="006A49EB"/>
    <w:rsid w:val="006A5149"/>
    <w:rsid w:val="006A64AF"/>
    <w:rsid w:val="006B7371"/>
    <w:rsid w:val="006C36B3"/>
    <w:rsid w:val="006C42E7"/>
    <w:rsid w:val="006C5470"/>
    <w:rsid w:val="006C5BA3"/>
    <w:rsid w:val="006C6959"/>
    <w:rsid w:val="006D69B1"/>
    <w:rsid w:val="006E04FC"/>
    <w:rsid w:val="006E7251"/>
    <w:rsid w:val="006F2407"/>
    <w:rsid w:val="006F3F0F"/>
    <w:rsid w:val="006F45DC"/>
    <w:rsid w:val="006F632A"/>
    <w:rsid w:val="006F7E6B"/>
    <w:rsid w:val="00700478"/>
    <w:rsid w:val="00701EFC"/>
    <w:rsid w:val="00704220"/>
    <w:rsid w:val="00711602"/>
    <w:rsid w:val="007123D8"/>
    <w:rsid w:val="007145F1"/>
    <w:rsid w:val="0071561D"/>
    <w:rsid w:val="00717438"/>
    <w:rsid w:val="007230C7"/>
    <w:rsid w:val="007251A7"/>
    <w:rsid w:val="00726371"/>
    <w:rsid w:val="00732374"/>
    <w:rsid w:val="00736A76"/>
    <w:rsid w:val="007420D7"/>
    <w:rsid w:val="0074418E"/>
    <w:rsid w:val="00745071"/>
    <w:rsid w:val="00753A64"/>
    <w:rsid w:val="00754F8C"/>
    <w:rsid w:val="00757878"/>
    <w:rsid w:val="00760DCB"/>
    <w:rsid w:val="0076143B"/>
    <w:rsid w:val="00761A01"/>
    <w:rsid w:val="00765D7D"/>
    <w:rsid w:val="00767A2D"/>
    <w:rsid w:val="00773F52"/>
    <w:rsid w:val="00776DF2"/>
    <w:rsid w:val="00781E70"/>
    <w:rsid w:val="00792383"/>
    <w:rsid w:val="0079404F"/>
    <w:rsid w:val="007A0C28"/>
    <w:rsid w:val="007A21E2"/>
    <w:rsid w:val="007A521B"/>
    <w:rsid w:val="007A5AE2"/>
    <w:rsid w:val="007A6993"/>
    <w:rsid w:val="007B1AE7"/>
    <w:rsid w:val="007B2CFB"/>
    <w:rsid w:val="007B48A0"/>
    <w:rsid w:val="007B5F7D"/>
    <w:rsid w:val="007C0789"/>
    <w:rsid w:val="007C46E6"/>
    <w:rsid w:val="007C5FDF"/>
    <w:rsid w:val="007D2C9B"/>
    <w:rsid w:val="007D5DA5"/>
    <w:rsid w:val="007D68C2"/>
    <w:rsid w:val="007E024B"/>
    <w:rsid w:val="007E0D1F"/>
    <w:rsid w:val="007E299C"/>
    <w:rsid w:val="007E3487"/>
    <w:rsid w:val="007E6B3E"/>
    <w:rsid w:val="007E7ABF"/>
    <w:rsid w:val="008024B5"/>
    <w:rsid w:val="0080262C"/>
    <w:rsid w:val="00803FDC"/>
    <w:rsid w:val="00812D37"/>
    <w:rsid w:val="008141AC"/>
    <w:rsid w:val="00815F49"/>
    <w:rsid w:val="008200EA"/>
    <w:rsid w:val="00836A7F"/>
    <w:rsid w:val="00840D7C"/>
    <w:rsid w:val="00840F23"/>
    <w:rsid w:val="008422B0"/>
    <w:rsid w:val="00842AFD"/>
    <w:rsid w:val="00843995"/>
    <w:rsid w:val="00845AB3"/>
    <w:rsid w:val="00850022"/>
    <w:rsid w:val="008553FB"/>
    <w:rsid w:val="00856CA4"/>
    <w:rsid w:val="00860FF0"/>
    <w:rsid w:val="00861962"/>
    <w:rsid w:val="008736C6"/>
    <w:rsid w:val="00875ED4"/>
    <w:rsid w:val="008819A7"/>
    <w:rsid w:val="008862AC"/>
    <w:rsid w:val="00887949"/>
    <w:rsid w:val="008934F8"/>
    <w:rsid w:val="008962E0"/>
    <w:rsid w:val="008A0596"/>
    <w:rsid w:val="008A34A8"/>
    <w:rsid w:val="008A6A1B"/>
    <w:rsid w:val="008A6CB1"/>
    <w:rsid w:val="008B0A08"/>
    <w:rsid w:val="008B3E64"/>
    <w:rsid w:val="008B69ED"/>
    <w:rsid w:val="008C17EB"/>
    <w:rsid w:val="008C60B0"/>
    <w:rsid w:val="008D0C0F"/>
    <w:rsid w:val="008D1803"/>
    <w:rsid w:val="008D226C"/>
    <w:rsid w:val="008D3557"/>
    <w:rsid w:val="008E74E0"/>
    <w:rsid w:val="008E7E10"/>
    <w:rsid w:val="008F24A6"/>
    <w:rsid w:val="009063E9"/>
    <w:rsid w:val="00907976"/>
    <w:rsid w:val="00910708"/>
    <w:rsid w:val="00913B42"/>
    <w:rsid w:val="009152BD"/>
    <w:rsid w:val="00925D63"/>
    <w:rsid w:val="009311A7"/>
    <w:rsid w:val="009317E2"/>
    <w:rsid w:val="00932E3F"/>
    <w:rsid w:val="00933967"/>
    <w:rsid w:val="00933EFF"/>
    <w:rsid w:val="00935303"/>
    <w:rsid w:val="00935BEB"/>
    <w:rsid w:val="00936494"/>
    <w:rsid w:val="00937581"/>
    <w:rsid w:val="00942751"/>
    <w:rsid w:val="00960B3F"/>
    <w:rsid w:val="00960B86"/>
    <w:rsid w:val="00961F7A"/>
    <w:rsid w:val="00962205"/>
    <w:rsid w:val="00962727"/>
    <w:rsid w:val="00966D07"/>
    <w:rsid w:val="00967AB9"/>
    <w:rsid w:val="00985B22"/>
    <w:rsid w:val="00987809"/>
    <w:rsid w:val="0099052C"/>
    <w:rsid w:val="009A0DC1"/>
    <w:rsid w:val="009B009E"/>
    <w:rsid w:val="009B3127"/>
    <w:rsid w:val="009B7825"/>
    <w:rsid w:val="009C112E"/>
    <w:rsid w:val="009C2FA0"/>
    <w:rsid w:val="009C43E0"/>
    <w:rsid w:val="009C507E"/>
    <w:rsid w:val="009C5F13"/>
    <w:rsid w:val="009C6C17"/>
    <w:rsid w:val="009C754E"/>
    <w:rsid w:val="009D186F"/>
    <w:rsid w:val="009D191C"/>
    <w:rsid w:val="009D37CA"/>
    <w:rsid w:val="009D3FB2"/>
    <w:rsid w:val="009D654C"/>
    <w:rsid w:val="009E0A7B"/>
    <w:rsid w:val="009E1150"/>
    <w:rsid w:val="009E1856"/>
    <w:rsid w:val="009E231C"/>
    <w:rsid w:val="009E385F"/>
    <w:rsid w:val="009F14E6"/>
    <w:rsid w:val="009F43E2"/>
    <w:rsid w:val="00A01615"/>
    <w:rsid w:val="00A0183A"/>
    <w:rsid w:val="00A0194D"/>
    <w:rsid w:val="00A063BC"/>
    <w:rsid w:val="00A06B56"/>
    <w:rsid w:val="00A071E3"/>
    <w:rsid w:val="00A1114B"/>
    <w:rsid w:val="00A117E9"/>
    <w:rsid w:val="00A11C8F"/>
    <w:rsid w:val="00A1276A"/>
    <w:rsid w:val="00A302FE"/>
    <w:rsid w:val="00A35ECD"/>
    <w:rsid w:val="00A41322"/>
    <w:rsid w:val="00A53717"/>
    <w:rsid w:val="00A55EB8"/>
    <w:rsid w:val="00A62F5F"/>
    <w:rsid w:val="00A636FB"/>
    <w:rsid w:val="00A661D9"/>
    <w:rsid w:val="00A66F6F"/>
    <w:rsid w:val="00A7035D"/>
    <w:rsid w:val="00A7226F"/>
    <w:rsid w:val="00A7317C"/>
    <w:rsid w:val="00A73CE4"/>
    <w:rsid w:val="00A7473D"/>
    <w:rsid w:val="00A76517"/>
    <w:rsid w:val="00A7689E"/>
    <w:rsid w:val="00A768C6"/>
    <w:rsid w:val="00A77501"/>
    <w:rsid w:val="00A77FA8"/>
    <w:rsid w:val="00A81AD7"/>
    <w:rsid w:val="00A834F1"/>
    <w:rsid w:val="00A83598"/>
    <w:rsid w:val="00A83D1E"/>
    <w:rsid w:val="00A83FB8"/>
    <w:rsid w:val="00A84D5F"/>
    <w:rsid w:val="00A86487"/>
    <w:rsid w:val="00A93492"/>
    <w:rsid w:val="00A961F5"/>
    <w:rsid w:val="00AA07D7"/>
    <w:rsid w:val="00AA0EE7"/>
    <w:rsid w:val="00AA2357"/>
    <w:rsid w:val="00AA6C8D"/>
    <w:rsid w:val="00AA7F4B"/>
    <w:rsid w:val="00AB00E6"/>
    <w:rsid w:val="00AB45D5"/>
    <w:rsid w:val="00AC1393"/>
    <w:rsid w:val="00AC716F"/>
    <w:rsid w:val="00AC7A73"/>
    <w:rsid w:val="00AD0122"/>
    <w:rsid w:val="00AD24F9"/>
    <w:rsid w:val="00AD4D11"/>
    <w:rsid w:val="00AD53EF"/>
    <w:rsid w:val="00AD6B74"/>
    <w:rsid w:val="00AE06ED"/>
    <w:rsid w:val="00AE21B1"/>
    <w:rsid w:val="00AF0585"/>
    <w:rsid w:val="00AF2E6F"/>
    <w:rsid w:val="00AF5F0D"/>
    <w:rsid w:val="00AF656B"/>
    <w:rsid w:val="00B05D18"/>
    <w:rsid w:val="00B11961"/>
    <w:rsid w:val="00B11EA9"/>
    <w:rsid w:val="00B11F21"/>
    <w:rsid w:val="00B1602B"/>
    <w:rsid w:val="00B170D0"/>
    <w:rsid w:val="00B20575"/>
    <w:rsid w:val="00B20A92"/>
    <w:rsid w:val="00B26A51"/>
    <w:rsid w:val="00B30A17"/>
    <w:rsid w:val="00B3150F"/>
    <w:rsid w:val="00B34C70"/>
    <w:rsid w:val="00B3763A"/>
    <w:rsid w:val="00B40BCF"/>
    <w:rsid w:val="00B40C70"/>
    <w:rsid w:val="00B41813"/>
    <w:rsid w:val="00B459FE"/>
    <w:rsid w:val="00B549E1"/>
    <w:rsid w:val="00B55800"/>
    <w:rsid w:val="00B55BAE"/>
    <w:rsid w:val="00B60CE7"/>
    <w:rsid w:val="00B63B84"/>
    <w:rsid w:val="00B66269"/>
    <w:rsid w:val="00B664F9"/>
    <w:rsid w:val="00B757B1"/>
    <w:rsid w:val="00B7651E"/>
    <w:rsid w:val="00B77127"/>
    <w:rsid w:val="00B775DB"/>
    <w:rsid w:val="00B868AA"/>
    <w:rsid w:val="00B90602"/>
    <w:rsid w:val="00B90A8F"/>
    <w:rsid w:val="00B9446F"/>
    <w:rsid w:val="00B952D6"/>
    <w:rsid w:val="00B969DA"/>
    <w:rsid w:val="00BA1503"/>
    <w:rsid w:val="00BA1B50"/>
    <w:rsid w:val="00BA24EF"/>
    <w:rsid w:val="00BB049A"/>
    <w:rsid w:val="00BB0C90"/>
    <w:rsid w:val="00BB0F3F"/>
    <w:rsid w:val="00BB4599"/>
    <w:rsid w:val="00BC0317"/>
    <w:rsid w:val="00BC0493"/>
    <w:rsid w:val="00BC5201"/>
    <w:rsid w:val="00BD20AB"/>
    <w:rsid w:val="00BD2CFB"/>
    <w:rsid w:val="00BD3C95"/>
    <w:rsid w:val="00BD4546"/>
    <w:rsid w:val="00BD69A2"/>
    <w:rsid w:val="00BF0727"/>
    <w:rsid w:val="00BF6C77"/>
    <w:rsid w:val="00BF7CD3"/>
    <w:rsid w:val="00C00C8D"/>
    <w:rsid w:val="00C05624"/>
    <w:rsid w:val="00C069CA"/>
    <w:rsid w:val="00C11193"/>
    <w:rsid w:val="00C1191A"/>
    <w:rsid w:val="00C11ED0"/>
    <w:rsid w:val="00C13136"/>
    <w:rsid w:val="00C13D11"/>
    <w:rsid w:val="00C1565C"/>
    <w:rsid w:val="00C16AB2"/>
    <w:rsid w:val="00C21649"/>
    <w:rsid w:val="00C21E13"/>
    <w:rsid w:val="00C22797"/>
    <w:rsid w:val="00C25F91"/>
    <w:rsid w:val="00C27142"/>
    <w:rsid w:val="00C310A7"/>
    <w:rsid w:val="00C334B9"/>
    <w:rsid w:val="00C4623A"/>
    <w:rsid w:val="00C46BCD"/>
    <w:rsid w:val="00C51F1A"/>
    <w:rsid w:val="00C56D84"/>
    <w:rsid w:val="00C66797"/>
    <w:rsid w:val="00C73757"/>
    <w:rsid w:val="00C77A34"/>
    <w:rsid w:val="00C814F4"/>
    <w:rsid w:val="00C82D96"/>
    <w:rsid w:val="00C86B3F"/>
    <w:rsid w:val="00C87103"/>
    <w:rsid w:val="00C91E78"/>
    <w:rsid w:val="00C926C4"/>
    <w:rsid w:val="00C96281"/>
    <w:rsid w:val="00CA3905"/>
    <w:rsid w:val="00CB4AE9"/>
    <w:rsid w:val="00CB4B9D"/>
    <w:rsid w:val="00CB6630"/>
    <w:rsid w:val="00CC2D10"/>
    <w:rsid w:val="00CC63A2"/>
    <w:rsid w:val="00CD02AA"/>
    <w:rsid w:val="00CD35E1"/>
    <w:rsid w:val="00CD5857"/>
    <w:rsid w:val="00CD5EB4"/>
    <w:rsid w:val="00CD6D7A"/>
    <w:rsid w:val="00CE11C2"/>
    <w:rsid w:val="00CE473F"/>
    <w:rsid w:val="00CF7E8A"/>
    <w:rsid w:val="00D02E1B"/>
    <w:rsid w:val="00D04C59"/>
    <w:rsid w:val="00D053FB"/>
    <w:rsid w:val="00D0588A"/>
    <w:rsid w:val="00D058EE"/>
    <w:rsid w:val="00D06613"/>
    <w:rsid w:val="00D072AF"/>
    <w:rsid w:val="00D111FA"/>
    <w:rsid w:val="00D17858"/>
    <w:rsid w:val="00D22FA4"/>
    <w:rsid w:val="00D3744F"/>
    <w:rsid w:val="00D40C1E"/>
    <w:rsid w:val="00D41348"/>
    <w:rsid w:val="00D431D9"/>
    <w:rsid w:val="00D47878"/>
    <w:rsid w:val="00D56D8A"/>
    <w:rsid w:val="00D57434"/>
    <w:rsid w:val="00D57C41"/>
    <w:rsid w:val="00D6053C"/>
    <w:rsid w:val="00D61DB1"/>
    <w:rsid w:val="00D67D83"/>
    <w:rsid w:val="00D746B8"/>
    <w:rsid w:val="00D747F1"/>
    <w:rsid w:val="00D748EC"/>
    <w:rsid w:val="00D74CE7"/>
    <w:rsid w:val="00D77B58"/>
    <w:rsid w:val="00D82352"/>
    <w:rsid w:val="00D90A85"/>
    <w:rsid w:val="00D91239"/>
    <w:rsid w:val="00D930B6"/>
    <w:rsid w:val="00D94737"/>
    <w:rsid w:val="00DA0432"/>
    <w:rsid w:val="00DB0D51"/>
    <w:rsid w:val="00DB155C"/>
    <w:rsid w:val="00DB350B"/>
    <w:rsid w:val="00DB644D"/>
    <w:rsid w:val="00DC1501"/>
    <w:rsid w:val="00DC5D60"/>
    <w:rsid w:val="00DC71B5"/>
    <w:rsid w:val="00DD1E14"/>
    <w:rsid w:val="00DD384E"/>
    <w:rsid w:val="00DD4D80"/>
    <w:rsid w:val="00DD5E15"/>
    <w:rsid w:val="00DD7C39"/>
    <w:rsid w:val="00DE0CF5"/>
    <w:rsid w:val="00DE174F"/>
    <w:rsid w:val="00DE638C"/>
    <w:rsid w:val="00DF22E0"/>
    <w:rsid w:val="00DF7363"/>
    <w:rsid w:val="00E06441"/>
    <w:rsid w:val="00E073A1"/>
    <w:rsid w:val="00E10D20"/>
    <w:rsid w:val="00E14A9B"/>
    <w:rsid w:val="00E17570"/>
    <w:rsid w:val="00E23522"/>
    <w:rsid w:val="00E257D6"/>
    <w:rsid w:val="00E2619B"/>
    <w:rsid w:val="00E26EBB"/>
    <w:rsid w:val="00E30B0F"/>
    <w:rsid w:val="00E32423"/>
    <w:rsid w:val="00E40C17"/>
    <w:rsid w:val="00E42722"/>
    <w:rsid w:val="00E427AF"/>
    <w:rsid w:val="00E42B9E"/>
    <w:rsid w:val="00E43FF3"/>
    <w:rsid w:val="00E4444B"/>
    <w:rsid w:val="00E446A7"/>
    <w:rsid w:val="00E47302"/>
    <w:rsid w:val="00E50EB5"/>
    <w:rsid w:val="00E516C2"/>
    <w:rsid w:val="00E543C1"/>
    <w:rsid w:val="00E54992"/>
    <w:rsid w:val="00E61717"/>
    <w:rsid w:val="00E628CF"/>
    <w:rsid w:val="00E62C12"/>
    <w:rsid w:val="00E63843"/>
    <w:rsid w:val="00E65234"/>
    <w:rsid w:val="00E66AC3"/>
    <w:rsid w:val="00E71C5D"/>
    <w:rsid w:val="00E72163"/>
    <w:rsid w:val="00E830E5"/>
    <w:rsid w:val="00E90BC1"/>
    <w:rsid w:val="00E91701"/>
    <w:rsid w:val="00E9268F"/>
    <w:rsid w:val="00E95C1E"/>
    <w:rsid w:val="00E9660A"/>
    <w:rsid w:val="00EA132E"/>
    <w:rsid w:val="00EA40F1"/>
    <w:rsid w:val="00EA4429"/>
    <w:rsid w:val="00EA6A46"/>
    <w:rsid w:val="00EB4E43"/>
    <w:rsid w:val="00EC2342"/>
    <w:rsid w:val="00EC37B1"/>
    <w:rsid w:val="00EC4FF1"/>
    <w:rsid w:val="00EC665F"/>
    <w:rsid w:val="00EC6D23"/>
    <w:rsid w:val="00EC7CDD"/>
    <w:rsid w:val="00ED0CDF"/>
    <w:rsid w:val="00ED4D7D"/>
    <w:rsid w:val="00ED65D3"/>
    <w:rsid w:val="00EE307A"/>
    <w:rsid w:val="00EE3686"/>
    <w:rsid w:val="00EE4143"/>
    <w:rsid w:val="00EE4171"/>
    <w:rsid w:val="00EE7EFE"/>
    <w:rsid w:val="00EF136A"/>
    <w:rsid w:val="00EF4AFF"/>
    <w:rsid w:val="00F04F14"/>
    <w:rsid w:val="00F10E15"/>
    <w:rsid w:val="00F1306B"/>
    <w:rsid w:val="00F20490"/>
    <w:rsid w:val="00F20727"/>
    <w:rsid w:val="00F20AC0"/>
    <w:rsid w:val="00F24A62"/>
    <w:rsid w:val="00F25E09"/>
    <w:rsid w:val="00F26379"/>
    <w:rsid w:val="00F30ABC"/>
    <w:rsid w:val="00F313B8"/>
    <w:rsid w:val="00F36139"/>
    <w:rsid w:val="00F407B6"/>
    <w:rsid w:val="00F43281"/>
    <w:rsid w:val="00F44A14"/>
    <w:rsid w:val="00F5643E"/>
    <w:rsid w:val="00F61750"/>
    <w:rsid w:val="00F61BAA"/>
    <w:rsid w:val="00F63A8C"/>
    <w:rsid w:val="00F66028"/>
    <w:rsid w:val="00F6632E"/>
    <w:rsid w:val="00F75585"/>
    <w:rsid w:val="00F7577D"/>
    <w:rsid w:val="00F75DF9"/>
    <w:rsid w:val="00F81C1D"/>
    <w:rsid w:val="00F83DD0"/>
    <w:rsid w:val="00F83F12"/>
    <w:rsid w:val="00F8576B"/>
    <w:rsid w:val="00F874E4"/>
    <w:rsid w:val="00F905E7"/>
    <w:rsid w:val="00F94D1D"/>
    <w:rsid w:val="00F954B6"/>
    <w:rsid w:val="00F95D51"/>
    <w:rsid w:val="00F96075"/>
    <w:rsid w:val="00F9752E"/>
    <w:rsid w:val="00F97B1E"/>
    <w:rsid w:val="00F97C07"/>
    <w:rsid w:val="00FA1A13"/>
    <w:rsid w:val="00FA6E6D"/>
    <w:rsid w:val="00FB085B"/>
    <w:rsid w:val="00FB0D99"/>
    <w:rsid w:val="00FB1BB7"/>
    <w:rsid w:val="00FB2495"/>
    <w:rsid w:val="00FB6D0E"/>
    <w:rsid w:val="00FB754B"/>
    <w:rsid w:val="00FC0470"/>
    <w:rsid w:val="00FE02FB"/>
    <w:rsid w:val="00FE0506"/>
    <w:rsid w:val="00FE13C1"/>
    <w:rsid w:val="00FE7AEF"/>
    <w:rsid w:val="00FE7F3E"/>
    <w:rsid w:val="00FF3456"/>
    <w:rsid w:val="00FF3ED7"/>
    <w:rsid w:val="00FF41BE"/>
    <w:rsid w:val="00FF4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3AE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16501A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Header">
    <w:name w:val="header"/>
    <w:basedOn w:val="Normal"/>
    <w:rsid w:val="0035632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5632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9D37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D3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3AE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16501A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Header">
    <w:name w:val="header"/>
    <w:basedOn w:val="Normal"/>
    <w:rsid w:val="0035632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5632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9D37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D37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IGFILE\office%20files\FORMS\Forms%20-%20General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Letterhead.dotx</Template>
  <TotalTime>3</TotalTime>
  <Pages>1</Pages>
  <Words>95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Town of Signal Mountain</Company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</dc:creator>
  <cp:lastModifiedBy>sherry</cp:lastModifiedBy>
  <cp:revision>3</cp:revision>
  <cp:lastPrinted>2015-11-06T13:12:00Z</cp:lastPrinted>
  <dcterms:created xsi:type="dcterms:W3CDTF">2015-12-02T20:22:00Z</dcterms:created>
  <dcterms:modified xsi:type="dcterms:W3CDTF">2015-12-03T15:34:00Z</dcterms:modified>
</cp:coreProperties>
</file>